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4B2F4" w14:textId="4763E9A8" w:rsidR="005C0D9D" w:rsidRDefault="00741037" w:rsidP="00CD1CB8">
      <w:pPr>
        <w:spacing w:after="0"/>
        <w:rPr>
          <w:rFonts w:ascii="Segoe UI Semibold" w:hAnsi="Segoe UI Semibold" w:cs="Segoe UI Semibold"/>
          <w:color w:val="D25E15" w:themeColor="accent4"/>
          <w:sz w:val="20"/>
          <w:szCs w:val="20"/>
        </w:rPr>
      </w:pPr>
      <w:bookmarkStart w:id="0" w:name="_Toc63344999"/>
      <w:r w:rsidRPr="00EB510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034459" wp14:editId="07D5008C">
                <wp:simplePos x="0" y="0"/>
                <wp:positionH relativeFrom="margin">
                  <wp:posOffset>2859405</wp:posOffset>
                </wp:positionH>
                <wp:positionV relativeFrom="page">
                  <wp:posOffset>-1400174</wp:posOffset>
                </wp:positionV>
                <wp:extent cx="4518660" cy="4210050"/>
                <wp:effectExtent l="19050" t="19050" r="15240" b="19050"/>
                <wp:wrapNone/>
                <wp:docPr id="28" name="Foto acc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518660" cy="4210050"/>
                        </a:xfrm>
                        <a:custGeom>
                          <a:avLst/>
                          <a:gdLst>
                            <a:gd name="connsiteX0" fmla="*/ 349315 w 687379"/>
                            <a:gd name="connsiteY0" fmla="*/ 0 h 659891"/>
                            <a:gd name="connsiteX1" fmla="*/ 340171 w 687379"/>
                            <a:gd name="connsiteY1" fmla="*/ 0 h 659891"/>
                            <a:gd name="connsiteX2" fmla="*/ 33 w 687379"/>
                            <a:gd name="connsiteY2" fmla="*/ 327946 h 659891"/>
                            <a:gd name="connsiteX3" fmla="*/ 337980 w 687379"/>
                            <a:gd name="connsiteY3" fmla="*/ 659892 h 659891"/>
                            <a:gd name="connsiteX4" fmla="*/ 345029 w 687379"/>
                            <a:gd name="connsiteY4" fmla="*/ 659892 h 659891"/>
                            <a:gd name="connsiteX5" fmla="*/ 687357 w 687379"/>
                            <a:gd name="connsiteY5" fmla="*/ 318230 h 659891"/>
                            <a:gd name="connsiteX6" fmla="*/ 349315 w 687379"/>
                            <a:gd name="connsiteY6" fmla="*/ 0 h 6598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87379" h="659891">
                              <a:moveTo>
                                <a:pt x="349315" y="0"/>
                              </a:moveTo>
                              <a:cubicBezTo>
                                <a:pt x="346267" y="0"/>
                                <a:pt x="343314" y="0"/>
                                <a:pt x="340171" y="0"/>
                              </a:cubicBezTo>
                              <a:cubicBezTo>
                                <a:pt x="77852" y="2000"/>
                                <a:pt x="-1872" y="69056"/>
                                <a:pt x="33" y="327946"/>
                              </a:cubicBezTo>
                              <a:cubicBezTo>
                                <a:pt x="1843" y="568452"/>
                                <a:pt x="99093" y="659892"/>
                                <a:pt x="337980" y="659892"/>
                              </a:cubicBezTo>
                              <a:cubicBezTo>
                                <a:pt x="340361" y="659892"/>
                                <a:pt x="342647" y="659892"/>
                                <a:pt x="345029" y="659892"/>
                              </a:cubicBezTo>
                              <a:cubicBezTo>
                                <a:pt x="591345" y="658082"/>
                                <a:pt x="689072" y="561118"/>
                                <a:pt x="687357" y="318230"/>
                              </a:cubicBezTo>
                              <a:cubicBezTo>
                                <a:pt x="685452" y="62770"/>
                                <a:pt x="572295" y="0"/>
                                <a:pt x="349315" y="0"/>
                              </a:cubicBezTo>
                            </a:path>
                          </a:pathLst>
                        </a:custGeom>
                        <a:noFill/>
                        <a:ln w="28575" cap="flat">
                          <a:gradFill flip="none" rotWithShape="1">
                            <a:gsLst>
                              <a:gs pos="0">
                                <a:schemeClr val="bg2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  <a:miter/>
                        </a:ln>
                      </wps:spPr>
                      <wps:txbx>
                        <w:txbxContent>
                          <w:p w14:paraId="6F1D6617" w14:textId="77777777" w:rsidR="00933246" w:rsidRPr="00B637DD" w:rsidRDefault="00933246" w:rsidP="00933246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4459" id="Foto accent" o:spid="_x0000_s1026" style="position:absolute;margin-left:225.15pt;margin-top:-110.25pt;width:355.8pt;height:331.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687379,6598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" adj="-11796480,,5400" path="m349315,v-3048,,-6001,,-9144,c77852,2000,-1872,69056,33,327946,1843,568452,99093,659892,337980,659892v2381,,4667,,7049,c591345,658082,689072,561118,687357,318230,685452,62770,572295,,349315,e" filled="f" strokeweight="2.25pt">
                <v:stroke joinstyle="miter"/>
                <v:formulas/>
                <v:path arrowok="t" o:connecttype="custom" o:connectlocs="2296311,0;2236200,0;217,2092268;2221797,4210056;2268136,4210056;4518515,2030281;2296311,0" o:connectangles="0,0,0,0,0,0,0" textboxrect="0,0,687379,659891"/>
                <o:lock v:ext="edit" aspectratio="t"/>
                <v:textbox>
                  <w:txbxContent>
                    <w:p w14:paraId="6F1D6617" w14:textId="77777777" w:rsidR="00933246" w:rsidRPr="00B637DD" w:rsidRDefault="00933246" w:rsidP="00933246">
                      <w:pPr>
                        <w:jc w:val="center"/>
                        <w:rPr>
                          <w:rFonts w:ascii="Segoe UI Semibold" w:hAnsi="Segoe UI Semibold" w:cs="Segoe UI Semibold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B510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80C2131" wp14:editId="780FE544">
                <wp:simplePos x="0" y="0"/>
                <wp:positionH relativeFrom="margin">
                  <wp:posOffset>2929065</wp:posOffset>
                </wp:positionH>
                <wp:positionV relativeFrom="page">
                  <wp:posOffset>-1398896</wp:posOffset>
                </wp:positionV>
                <wp:extent cx="4680585" cy="4169392"/>
                <wp:effectExtent l="0" t="0" r="5715" b="3175"/>
                <wp:wrapNone/>
                <wp:docPr id="24" name="F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680585" cy="4169392"/>
                        </a:xfrm>
                        <a:custGeom>
                          <a:avLst/>
                          <a:gdLst>
                            <a:gd name="connsiteX0" fmla="*/ 349315 w 687379"/>
                            <a:gd name="connsiteY0" fmla="*/ 0 h 659891"/>
                            <a:gd name="connsiteX1" fmla="*/ 340171 w 687379"/>
                            <a:gd name="connsiteY1" fmla="*/ 0 h 659891"/>
                            <a:gd name="connsiteX2" fmla="*/ 33 w 687379"/>
                            <a:gd name="connsiteY2" fmla="*/ 327946 h 659891"/>
                            <a:gd name="connsiteX3" fmla="*/ 337980 w 687379"/>
                            <a:gd name="connsiteY3" fmla="*/ 659892 h 659891"/>
                            <a:gd name="connsiteX4" fmla="*/ 345029 w 687379"/>
                            <a:gd name="connsiteY4" fmla="*/ 659892 h 659891"/>
                            <a:gd name="connsiteX5" fmla="*/ 687357 w 687379"/>
                            <a:gd name="connsiteY5" fmla="*/ 318230 h 659891"/>
                            <a:gd name="connsiteX6" fmla="*/ 349315 w 687379"/>
                            <a:gd name="connsiteY6" fmla="*/ 0 h 6598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87379" h="659891">
                              <a:moveTo>
                                <a:pt x="349315" y="0"/>
                              </a:moveTo>
                              <a:cubicBezTo>
                                <a:pt x="346267" y="0"/>
                                <a:pt x="343314" y="0"/>
                                <a:pt x="340171" y="0"/>
                              </a:cubicBezTo>
                              <a:cubicBezTo>
                                <a:pt x="77852" y="2000"/>
                                <a:pt x="-1872" y="69056"/>
                                <a:pt x="33" y="327946"/>
                              </a:cubicBezTo>
                              <a:cubicBezTo>
                                <a:pt x="1843" y="568452"/>
                                <a:pt x="99093" y="659892"/>
                                <a:pt x="337980" y="659892"/>
                              </a:cubicBezTo>
                              <a:cubicBezTo>
                                <a:pt x="340361" y="659892"/>
                                <a:pt x="342647" y="659892"/>
                                <a:pt x="345029" y="659892"/>
                              </a:cubicBezTo>
                              <a:cubicBezTo>
                                <a:pt x="591345" y="658082"/>
                                <a:pt x="689072" y="561118"/>
                                <a:pt x="687357" y="318230"/>
                              </a:cubicBezTo>
                              <a:cubicBezTo>
                                <a:pt x="685452" y="62770"/>
                                <a:pt x="572295" y="0"/>
                                <a:pt x="349315" y="0"/>
                              </a:cubicBezTo>
                            </a:path>
                          </a:pathLst>
                        </a:custGeom>
                        <a:blipFill dpi="0"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18593" b="1169"/>
                          </a:stretch>
                        </a:blip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C97B233" w14:textId="77777777" w:rsidR="0038328A" w:rsidRPr="00B637DD" w:rsidRDefault="0038328A" w:rsidP="0038328A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C2131" id="Foto" o:spid="_x0000_s1027" style="position:absolute;margin-left:230.65pt;margin-top:-110.15pt;width:368.55pt;height:328.3pt;z-index:-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687379,659891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" adj="-11796480,,5400" path="m349315,v-3048,,-6001,,-9144,c77852,2000,-1872,69056,33,327946,1843,568452,99093,659892,337980,659892v2381,,4667,,7049,c591345,658082,689072,561118,687357,318230,685452,62770,572295,,349315,e" stroked="f">
                <v:fill r:id="rId12" o:title="" recolor="t" rotate="t" type="frame"/>
                <v:stroke joinstyle="miter"/>
                <v:formulas/>
                <v:path arrowok="t" o:connecttype="custom" o:connectlocs="2378598,0;2316334,0;225,2072063;2301415,4169398;2349414,4169398;4680435,2010674;2378598,0" o:connectangles="0,0,0,0,0,0,0" textboxrect="0,0,687379,659891"/>
                <o:lock v:ext="edit" aspectratio="t"/>
                <v:textbox>
                  <w:txbxContent>
                    <w:p w14:paraId="3C97B233" w14:textId="77777777" w:rsidR="0038328A" w:rsidRPr="00B637DD" w:rsidRDefault="0038328A" w:rsidP="0038328A">
                      <w:pPr>
                        <w:jc w:val="center"/>
                        <w:rPr>
                          <w:rFonts w:ascii="Segoe UI Semibold" w:hAnsi="Segoe UI Semibold" w:cs="Segoe UI Semibold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B6B34">
        <w:rPr>
          <w:noProof/>
        </w:rPr>
        <w:drawing>
          <wp:inline distT="0" distB="0" distL="0" distR="0" wp14:anchorId="6BD4AD77" wp14:editId="08F50243">
            <wp:extent cx="1359192" cy="576000"/>
            <wp:effectExtent l="0" t="0" r="0" b="0"/>
            <wp:docPr id="26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192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17AFC" w14:textId="3A64671B" w:rsidR="005C0D9D" w:rsidRPr="00031DA0" w:rsidRDefault="005C0D9D" w:rsidP="00CD1CB8">
      <w:pPr>
        <w:spacing w:after="0"/>
        <w:rPr>
          <w:rFonts w:ascii="Segoe UI Semibold" w:hAnsi="Segoe UI Semibold" w:cs="Segoe UI Semibold"/>
          <w:color w:val="D25E15" w:themeColor="accent4"/>
          <w:sz w:val="6"/>
          <w:szCs w:val="6"/>
        </w:rPr>
      </w:pPr>
    </w:p>
    <w:bookmarkEnd w:id="0"/>
    <w:p w14:paraId="426445C0" w14:textId="1C426D85" w:rsidR="00B165C8" w:rsidRPr="002151DB" w:rsidRDefault="002151DB" w:rsidP="00C1353F">
      <w:pPr>
        <w:spacing w:after="0"/>
        <w:ind w:right="6519"/>
        <w:rPr>
          <w:rFonts w:ascii="Segoe UI Semibold" w:hAnsi="Segoe UI Semibold" w:cs="Segoe UI Semibold"/>
          <w:color w:val="4197CB" w:themeColor="accent1"/>
          <w:sz w:val="20"/>
          <w:szCs w:val="20"/>
          <w:lang w:val="en-US"/>
        </w:rPr>
      </w:pPr>
      <w:r w:rsidRPr="002151DB">
        <w:rPr>
          <w:rFonts w:ascii="Segoe UI Semibold" w:hAnsi="Segoe UI Semibold" w:cs="Segoe UI Semibold"/>
          <w:color w:val="4197CB" w:themeColor="accent1"/>
          <w:lang w:val="en-US"/>
        </w:rPr>
        <w:t>Oleon is continuously looking for new talent. To support our Asset &amp; Engineering department in Ertvelde, we are looking for</w:t>
      </w:r>
      <w:r w:rsidR="007370A7" w:rsidRPr="002151DB">
        <w:rPr>
          <w:rFonts w:ascii="Segoe UI Semibold" w:hAnsi="Segoe UI Semibold" w:cs="Segoe UI Semibold"/>
          <w:color w:val="4197CB" w:themeColor="accent1"/>
          <w:lang w:val="en-US"/>
        </w:rPr>
        <w:t>:</w:t>
      </w:r>
    </w:p>
    <w:p w14:paraId="3D116E83" w14:textId="77777777" w:rsidR="002151DB" w:rsidRPr="002151DB" w:rsidRDefault="002151DB" w:rsidP="00031DA0">
      <w:pPr>
        <w:pStyle w:val="FunctionTitle"/>
        <w:spacing w:before="60" w:after="60"/>
        <w:rPr>
          <w:smallCaps/>
          <w:sz w:val="50"/>
          <w:szCs w:val="50"/>
        </w:rPr>
      </w:pPr>
      <w:r w:rsidRPr="002151DB">
        <w:rPr>
          <w:smallCaps/>
          <w:sz w:val="50"/>
          <w:szCs w:val="50"/>
        </w:rPr>
        <w:t xml:space="preserve">Asset &amp; Engineering </w:t>
      </w:r>
    </w:p>
    <w:p w14:paraId="0C089BC9" w14:textId="60C95E8C" w:rsidR="007370A7" w:rsidRPr="002151DB" w:rsidRDefault="002151DB" w:rsidP="00031DA0">
      <w:pPr>
        <w:pStyle w:val="FunctionTitle"/>
        <w:spacing w:before="60" w:after="60"/>
        <w:rPr>
          <w:smallCaps/>
          <w:sz w:val="50"/>
          <w:szCs w:val="50"/>
        </w:rPr>
      </w:pPr>
      <w:r w:rsidRPr="002151DB">
        <w:rPr>
          <w:smallCaps/>
          <w:sz w:val="50"/>
          <w:szCs w:val="50"/>
        </w:rPr>
        <w:t>Support</w:t>
      </w:r>
      <w:r w:rsidR="00987B32" w:rsidRPr="002151DB">
        <w:rPr>
          <w:smallCaps/>
          <w:sz w:val="50"/>
          <w:szCs w:val="50"/>
        </w:rPr>
        <w:t xml:space="preserve"> </w:t>
      </w:r>
    </w:p>
    <w:p w14:paraId="11DA15DE" w14:textId="67C871F8" w:rsidR="007370A7" w:rsidRPr="00987B32" w:rsidRDefault="007370A7" w:rsidP="007370A7">
      <w:pPr>
        <w:pStyle w:val="FunctionTitle"/>
        <w:sectPr w:rsidR="007370A7" w:rsidRPr="00987B32" w:rsidSect="00561735">
          <w:pgSz w:w="11906" w:h="16838"/>
          <w:pgMar w:top="426" w:right="567" w:bottom="567" w:left="567" w:header="340" w:footer="170" w:gutter="0"/>
          <w:cols w:space="708"/>
          <w:docGrid w:linePitch="360"/>
        </w:sectPr>
      </w:pPr>
    </w:p>
    <w:p w14:paraId="64CABC38" w14:textId="714C88D5" w:rsidR="001B2538" w:rsidRPr="00987B32" w:rsidRDefault="00561735" w:rsidP="00632D21">
      <w:pPr>
        <w:pStyle w:val="Kop2"/>
        <w:rPr>
          <w:rStyle w:val="Textinbox"/>
          <w:lang w:val="nl-BE"/>
        </w:rPr>
      </w:pPr>
      <w:r w:rsidRPr="00BB0582">
        <w:rPr>
          <w:noProof/>
          <w:color w:val="004876" w:themeColor="background2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1CBE3487" wp14:editId="12205469">
                <wp:simplePos x="0" y="0"/>
                <wp:positionH relativeFrom="page">
                  <wp:posOffset>5095240</wp:posOffset>
                </wp:positionH>
                <wp:positionV relativeFrom="page">
                  <wp:posOffset>2371725</wp:posOffset>
                </wp:positionV>
                <wp:extent cx="2990215" cy="3020060"/>
                <wp:effectExtent l="0" t="0" r="635" b="8890"/>
                <wp:wrapTight wrapText="bothSides">
                  <wp:wrapPolygon edited="0">
                    <wp:start x="7981" y="0"/>
                    <wp:lineTo x="5780" y="136"/>
                    <wp:lineTo x="1927" y="1499"/>
                    <wp:lineTo x="1514" y="2725"/>
                    <wp:lineTo x="550" y="4224"/>
                    <wp:lineTo x="0" y="6540"/>
                    <wp:lineTo x="0" y="13080"/>
                    <wp:lineTo x="138" y="15260"/>
                    <wp:lineTo x="963" y="17440"/>
                    <wp:lineTo x="2615" y="19620"/>
                    <wp:lineTo x="2752" y="20029"/>
                    <wp:lineTo x="6605" y="21527"/>
                    <wp:lineTo x="7844" y="21527"/>
                    <wp:lineTo x="13348" y="21527"/>
                    <wp:lineTo x="14587" y="21527"/>
                    <wp:lineTo x="18715" y="20029"/>
                    <wp:lineTo x="18852" y="19620"/>
                    <wp:lineTo x="20504" y="17440"/>
                    <wp:lineTo x="21329" y="15260"/>
                    <wp:lineTo x="21467" y="13352"/>
                    <wp:lineTo x="21467" y="6540"/>
                    <wp:lineTo x="20917" y="4360"/>
                    <wp:lineTo x="19265" y="2180"/>
                    <wp:lineTo x="19403" y="1635"/>
                    <wp:lineTo x="15412" y="136"/>
                    <wp:lineTo x="13623" y="0"/>
                    <wp:lineTo x="7981" y="0"/>
                  </wp:wrapPolygon>
                </wp:wrapTight>
                <wp:docPr id="27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990215" cy="3020060"/>
                        </a:xfrm>
                        <a:custGeom>
                          <a:avLst/>
                          <a:gdLst>
                            <a:gd name="connsiteX0" fmla="*/ 349315 w 687379"/>
                            <a:gd name="connsiteY0" fmla="*/ 0 h 659891"/>
                            <a:gd name="connsiteX1" fmla="*/ 340171 w 687379"/>
                            <a:gd name="connsiteY1" fmla="*/ 0 h 659891"/>
                            <a:gd name="connsiteX2" fmla="*/ 33 w 687379"/>
                            <a:gd name="connsiteY2" fmla="*/ 327946 h 659891"/>
                            <a:gd name="connsiteX3" fmla="*/ 337980 w 687379"/>
                            <a:gd name="connsiteY3" fmla="*/ 659892 h 659891"/>
                            <a:gd name="connsiteX4" fmla="*/ 345029 w 687379"/>
                            <a:gd name="connsiteY4" fmla="*/ 659892 h 659891"/>
                            <a:gd name="connsiteX5" fmla="*/ 687357 w 687379"/>
                            <a:gd name="connsiteY5" fmla="*/ 318230 h 659891"/>
                            <a:gd name="connsiteX6" fmla="*/ 349315 w 687379"/>
                            <a:gd name="connsiteY6" fmla="*/ 0 h 6598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87379" h="659891">
                              <a:moveTo>
                                <a:pt x="349315" y="0"/>
                              </a:moveTo>
                              <a:cubicBezTo>
                                <a:pt x="346267" y="0"/>
                                <a:pt x="343314" y="0"/>
                                <a:pt x="340171" y="0"/>
                              </a:cubicBezTo>
                              <a:cubicBezTo>
                                <a:pt x="77852" y="2000"/>
                                <a:pt x="-1872" y="69056"/>
                                <a:pt x="33" y="327946"/>
                              </a:cubicBezTo>
                              <a:cubicBezTo>
                                <a:pt x="1843" y="568452"/>
                                <a:pt x="99093" y="659892"/>
                                <a:pt x="337980" y="659892"/>
                              </a:cubicBezTo>
                              <a:cubicBezTo>
                                <a:pt x="340361" y="659892"/>
                                <a:pt x="342647" y="659892"/>
                                <a:pt x="345029" y="659892"/>
                              </a:cubicBezTo>
                              <a:cubicBezTo>
                                <a:pt x="591345" y="658082"/>
                                <a:pt x="689072" y="561118"/>
                                <a:pt x="687357" y="318230"/>
                              </a:cubicBezTo>
                              <a:cubicBezTo>
                                <a:pt x="685452" y="62770"/>
                                <a:pt x="572295" y="0"/>
                                <a:pt x="349315" y="0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4F44070" w14:textId="77777777" w:rsidR="00BA7D1E" w:rsidRDefault="00BA7D1E" w:rsidP="00801E24">
                            <w:pPr>
                              <w:jc w:val="right"/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</w:rPr>
                            </w:pPr>
                          </w:p>
                          <w:p w14:paraId="54747D35" w14:textId="20C0A87E" w:rsidR="008F040C" w:rsidRPr="002151DB" w:rsidRDefault="002151DB" w:rsidP="00801E24">
                            <w:pPr>
                              <w:jc w:val="right"/>
                              <w:rPr>
                                <w:rFonts w:ascii="Segoe UI Semibold" w:hAnsi="Segoe UI Semibold" w:cs="Segoe UI Semibold"/>
                                <w:lang w:val="en-US"/>
                              </w:rPr>
                            </w:pPr>
                            <w:r w:rsidRPr="002151DB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lang w:val="en-US"/>
                              </w:rPr>
                              <w:t>Oleon brings you the green chemistry of the future, today. Our expertise lies in transforming natural fats and oils into a wide range of oleochemical products such as fatty acids, glycerine, propylene glycol, fatty esters and biodiesel.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360000" rIns="828000" bIns="36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3487" id="Graphic 1" o:spid="_x0000_s1028" style="position:absolute;margin-left:401.2pt;margin-top:186.75pt;width:235.45pt;height:237.8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87379,6598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" adj="-11796480,,5400" path="m349315,v-3048,,-6001,,-9144,c77852,2000,-1872,69056,33,327946,1843,568452,99093,659892,337980,659892v2381,,4667,,7049,c591345,658082,689072,561118,687357,318230,685452,62770,572295,,349315,e" fillcolor="#004876 [3214]" stroked="f">
                <v:stroke joinstyle="miter"/>
                <v:formulas/>
                <v:path arrowok="t" o:connecttype="custom" o:connectlocs="1519579,0;1479801,0;144,1500879;1470270,3020065;1500935,3020065;2990119,1456413;1519579,0" o:connectangles="0,0,0,0,0,0,0" textboxrect="0,0,687379,659891"/>
                <o:lock v:ext="edit" aspectratio="t"/>
                <v:textbox inset="10mm,10mm,23mm,10mm">
                  <w:txbxContent>
                    <w:p w14:paraId="74F44070" w14:textId="77777777" w:rsidR="00BA7D1E" w:rsidRDefault="00BA7D1E" w:rsidP="00801E24">
                      <w:pPr>
                        <w:jc w:val="right"/>
                        <w:rPr>
                          <w:rFonts w:ascii="Segoe UI Semibold" w:hAnsi="Segoe UI Semibold" w:cs="Segoe UI Semibold"/>
                          <w:color w:val="FFFFFF" w:themeColor="background1"/>
                        </w:rPr>
                      </w:pPr>
                    </w:p>
                    <w:p w14:paraId="54747D35" w14:textId="20C0A87E" w:rsidR="008F040C" w:rsidRPr="002151DB" w:rsidRDefault="002151DB" w:rsidP="00801E24">
                      <w:pPr>
                        <w:jc w:val="right"/>
                        <w:rPr>
                          <w:rFonts w:ascii="Segoe UI Semibold" w:hAnsi="Segoe UI Semibold" w:cs="Segoe UI Semibold"/>
                          <w:lang w:val="en-US"/>
                        </w:rPr>
                      </w:pPr>
                      <w:r w:rsidRPr="002151DB">
                        <w:rPr>
                          <w:rFonts w:ascii="Segoe UI Semibold" w:hAnsi="Segoe UI Semibold" w:cs="Segoe UI Semibold"/>
                          <w:color w:val="FFFFFF" w:themeColor="background1"/>
                          <w:lang w:val="en-US"/>
                        </w:rPr>
                        <w:t>Oleon brings you the green chemistry of the future, today. Our expertise lies in transforming natural fats and oils into a wide range of oleochemical products such as fatty acids, glycerine, propylene glycol, fatty esters and biodiesel.</w:t>
                      </w:r>
                      <w:r>
                        <w:rPr>
                          <w:rFonts w:ascii="Segoe UI Semibold" w:hAnsi="Segoe UI Semibold" w:cs="Segoe UI Semibold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61DC8">
        <w:rPr>
          <w:rStyle w:val="Textinbox"/>
          <w:lang w:val="nl-BE"/>
        </w:rPr>
        <w:t xml:space="preserve">THE </w:t>
      </w:r>
      <w:r w:rsidR="00632D21" w:rsidRPr="00987B32">
        <w:rPr>
          <w:rStyle w:val="Textinbox"/>
          <w:lang w:val="nl-BE"/>
        </w:rPr>
        <w:t>JOB</w:t>
      </w:r>
    </w:p>
    <w:p w14:paraId="3D7CCD5D" w14:textId="687D3C50" w:rsidR="002151DB" w:rsidRPr="002151DB" w:rsidRDefault="002151DB" w:rsidP="002151DB">
      <w:pPr>
        <w:pStyle w:val="SpecificationsList"/>
        <w:rPr>
          <w:lang w:val="en-US"/>
        </w:rPr>
      </w:pPr>
      <w:r w:rsidRPr="002151DB">
        <w:rPr>
          <w:b/>
          <w:bCs/>
          <w:lang w:val="en-US"/>
        </w:rPr>
        <w:t>Support in projects and modifications to installations</w:t>
      </w:r>
      <w:r w:rsidRPr="002151DB">
        <w:rPr>
          <w:lang w:val="en-US"/>
        </w:rPr>
        <w:t xml:space="preserve"> </w:t>
      </w:r>
    </w:p>
    <w:p w14:paraId="77DF48C4" w14:textId="77777777" w:rsidR="002151DB" w:rsidRPr="002151DB" w:rsidRDefault="002151DB" w:rsidP="002151DB">
      <w:pPr>
        <w:pStyle w:val="SpecificationsList"/>
        <w:numPr>
          <w:ilvl w:val="0"/>
          <w:numId w:val="9"/>
        </w:numPr>
        <w:rPr>
          <w:lang w:val="en-US"/>
        </w:rPr>
      </w:pPr>
      <w:r w:rsidRPr="002151DB">
        <w:rPr>
          <w:lang w:val="en-US"/>
        </w:rPr>
        <w:t xml:space="preserve">Create and update equipment data in SAP </w:t>
      </w:r>
    </w:p>
    <w:p w14:paraId="4BF77B31" w14:textId="77777777" w:rsidR="002151DB" w:rsidRDefault="002151DB" w:rsidP="002151DB">
      <w:pPr>
        <w:pStyle w:val="SpecificationsList"/>
        <w:numPr>
          <w:ilvl w:val="0"/>
          <w:numId w:val="9"/>
        </w:numPr>
        <w:rPr>
          <w:lang w:val="en-US"/>
        </w:rPr>
      </w:pPr>
      <w:r w:rsidRPr="002151DB">
        <w:rPr>
          <w:lang w:val="en-US"/>
        </w:rPr>
        <w:t xml:space="preserve">Support in reducing compliance backlog (searching archives, contacting manufacturers for missing data, etc.) </w:t>
      </w:r>
    </w:p>
    <w:p w14:paraId="08A7749F" w14:textId="77777777" w:rsidR="002151DB" w:rsidRPr="002151DB" w:rsidRDefault="002151DB" w:rsidP="002151DB">
      <w:pPr>
        <w:pStyle w:val="SpecificationsList"/>
        <w:numPr>
          <w:ilvl w:val="0"/>
          <w:numId w:val="0"/>
        </w:numPr>
        <w:ind w:left="720"/>
        <w:rPr>
          <w:lang w:val="en-US"/>
        </w:rPr>
      </w:pPr>
    </w:p>
    <w:p w14:paraId="703DE788" w14:textId="277FC658" w:rsidR="002151DB" w:rsidRPr="002151DB" w:rsidRDefault="002151DB" w:rsidP="002151DB">
      <w:pPr>
        <w:pStyle w:val="SpecificationsList"/>
        <w:rPr>
          <w:lang w:val="en-US"/>
        </w:rPr>
      </w:pPr>
      <w:r w:rsidRPr="002151DB">
        <w:rPr>
          <w:b/>
          <w:bCs/>
          <w:lang w:val="en-US"/>
        </w:rPr>
        <w:t>Project BOM lists – pumps</w:t>
      </w:r>
      <w:r w:rsidRPr="002151DB">
        <w:rPr>
          <w:lang w:val="en-US"/>
        </w:rPr>
        <w:t xml:space="preserve"> </w:t>
      </w:r>
    </w:p>
    <w:p w14:paraId="11E8395B" w14:textId="77777777" w:rsidR="002151DB" w:rsidRPr="002151DB" w:rsidRDefault="002151DB" w:rsidP="002151DB">
      <w:pPr>
        <w:pStyle w:val="SpecificationsList"/>
        <w:numPr>
          <w:ilvl w:val="0"/>
          <w:numId w:val="10"/>
        </w:numPr>
        <w:rPr>
          <w:lang w:val="en-US"/>
        </w:rPr>
      </w:pPr>
      <w:r w:rsidRPr="002151DB">
        <w:rPr>
          <w:lang w:val="en-US"/>
        </w:rPr>
        <w:t xml:space="preserve">Verify whether the pump in SAP corresponds to the actual pump in the field (on-site checks) </w:t>
      </w:r>
    </w:p>
    <w:p w14:paraId="14ED0FBC" w14:textId="77777777" w:rsidR="002151DB" w:rsidRPr="002151DB" w:rsidRDefault="002151DB" w:rsidP="002151DB">
      <w:pPr>
        <w:pStyle w:val="SpecificationsList"/>
        <w:numPr>
          <w:ilvl w:val="0"/>
          <w:numId w:val="10"/>
        </w:numPr>
        <w:rPr>
          <w:lang w:val="en-US"/>
        </w:rPr>
      </w:pPr>
      <w:r w:rsidRPr="002151DB">
        <w:rPr>
          <w:lang w:val="en-US"/>
        </w:rPr>
        <w:t xml:space="preserve">Map spare parts for the existing pump fleet </w:t>
      </w:r>
    </w:p>
    <w:p w14:paraId="65815132" w14:textId="77777777" w:rsidR="002151DB" w:rsidRPr="002151DB" w:rsidRDefault="002151DB" w:rsidP="002151DB">
      <w:pPr>
        <w:pStyle w:val="SpecificationsList"/>
        <w:numPr>
          <w:ilvl w:val="1"/>
          <w:numId w:val="10"/>
        </w:numPr>
        <w:rPr>
          <w:lang w:val="en-US"/>
        </w:rPr>
      </w:pPr>
      <w:r w:rsidRPr="002151DB">
        <w:rPr>
          <w:lang w:val="en-US"/>
        </w:rPr>
        <w:t xml:space="preserve">Request quotations from suppliers </w:t>
      </w:r>
    </w:p>
    <w:p w14:paraId="2D14EA52" w14:textId="03ED4639" w:rsidR="002151DB" w:rsidRPr="002151DB" w:rsidRDefault="002151DB" w:rsidP="002151DB">
      <w:pPr>
        <w:pStyle w:val="SpecificationsList"/>
        <w:numPr>
          <w:ilvl w:val="1"/>
          <w:numId w:val="10"/>
        </w:numPr>
        <w:rPr>
          <w:lang w:val="en-US"/>
        </w:rPr>
      </w:pPr>
      <w:r w:rsidRPr="002151DB">
        <w:rPr>
          <w:lang w:val="en-US"/>
        </w:rPr>
        <w:t xml:space="preserve">Create missing </w:t>
      </w:r>
      <w:r w:rsidR="00232720">
        <w:rPr>
          <w:lang w:val="en-US"/>
        </w:rPr>
        <w:t>article</w:t>
      </w:r>
      <w:r w:rsidR="00C4758A">
        <w:rPr>
          <w:lang w:val="en-US"/>
        </w:rPr>
        <w:t>s</w:t>
      </w:r>
      <w:r w:rsidRPr="002151DB">
        <w:rPr>
          <w:lang w:val="en-US"/>
        </w:rPr>
        <w:t xml:space="preserve"> in </w:t>
      </w:r>
      <w:r w:rsidR="00C4758A">
        <w:rPr>
          <w:lang w:val="en-US"/>
        </w:rPr>
        <w:t>CNM (Create New Material) tool</w:t>
      </w:r>
      <w:r w:rsidRPr="002151DB">
        <w:rPr>
          <w:lang w:val="en-US"/>
        </w:rPr>
        <w:t xml:space="preserve"> </w:t>
      </w:r>
    </w:p>
    <w:p w14:paraId="166E08A2" w14:textId="34C3AF4A" w:rsidR="002151DB" w:rsidRDefault="002151DB" w:rsidP="002151DB">
      <w:pPr>
        <w:pStyle w:val="SpecificationsList"/>
        <w:numPr>
          <w:ilvl w:val="1"/>
          <w:numId w:val="10"/>
        </w:numPr>
        <w:rPr>
          <w:lang w:val="en-US"/>
        </w:rPr>
      </w:pPr>
      <w:r w:rsidRPr="002151DB">
        <w:rPr>
          <w:lang w:val="en-US"/>
        </w:rPr>
        <w:t>Update BOM lists</w:t>
      </w:r>
      <w:r w:rsidR="00846E43">
        <w:rPr>
          <w:lang w:val="en-US"/>
        </w:rPr>
        <w:t xml:space="preserve"> in SAP</w:t>
      </w:r>
      <w:r w:rsidRPr="002151DB">
        <w:rPr>
          <w:lang w:val="en-US"/>
        </w:rPr>
        <w:t xml:space="preserve"> for the relevant equipment </w:t>
      </w:r>
    </w:p>
    <w:p w14:paraId="5252FEFB" w14:textId="77777777" w:rsidR="002151DB" w:rsidRPr="002151DB" w:rsidRDefault="002151DB" w:rsidP="002151DB">
      <w:pPr>
        <w:pStyle w:val="SpecificationsList"/>
        <w:numPr>
          <w:ilvl w:val="0"/>
          <w:numId w:val="0"/>
        </w:numPr>
        <w:ind w:left="1440"/>
        <w:rPr>
          <w:lang w:val="en-US"/>
        </w:rPr>
      </w:pPr>
    </w:p>
    <w:p w14:paraId="164DF536" w14:textId="6BE8EC6B" w:rsidR="002151DB" w:rsidRPr="002151DB" w:rsidRDefault="002151DB" w:rsidP="002151DB">
      <w:pPr>
        <w:pStyle w:val="SpecificationsList"/>
        <w:rPr>
          <w:lang w:val="en-US"/>
        </w:rPr>
      </w:pPr>
      <w:r w:rsidRPr="002151DB">
        <w:rPr>
          <w:b/>
          <w:bCs/>
          <w:lang w:val="en-US"/>
        </w:rPr>
        <w:t>Inspection management</w:t>
      </w:r>
      <w:r w:rsidRPr="002151DB">
        <w:rPr>
          <w:lang w:val="en-US"/>
        </w:rPr>
        <w:t xml:space="preserve"> </w:t>
      </w:r>
    </w:p>
    <w:p w14:paraId="47C4E199" w14:textId="77766004" w:rsidR="002151DB" w:rsidRDefault="002151DB" w:rsidP="002151DB">
      <w:pPr>
        <w:pStyle w:val="SpecificationsList"/>
        <w:numPr>
          <w:ilvl w:val="0"/>
          <w:numId w:val="11"/>
        </w:numPr>
        <w:rPr>
          <w:lang w:val="en-US"/>
        </w:rPr>
      </w:pPr>
      <w:r w:rsidRPr="002151DB">
        <w:rPr>
          <w:lang w:val="en-US"/>
        </w:rPr>
        <w:t>Create missing inspection measurement points in SAP</w:t>
      </w:r>
    </w:p>
    <w:p w14:paraId="42EEC72D" w14:textId="2B7A324A" w:rsidR="0003195A" w:rsidRPr="002151DB" w:rsidRDefault="0003195A" w:rsidP="002151DB">
      <w:pPr>
        <w:pStyle w:val="SpecificationsList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Create Periodic Maintenance </w:t>
      </w:r>
      <w:r w:rsidR="0053127E">
        <w:rPr>
          <w:lang w:val="en-US"/>
        </w:rPr>
        <w:t>O</w:t>
      </w:r>
      <w:r>
        <w:rPr>
          <w:lang w:val="en-US"/>
        </w:rPr>
        <w:t xml:space="preserve">rders for inspections in SAP </w:t>
      </w:r>
    </w:p>
    <w:p w14:paraId="670F8146" w14:textId="77777777" w:rsidR="002151DB" w:rsidRPr="002151DB" w:rsidRDefault="002151DB" w:rsidP="002151DB">
      <w:pPr>
        <w:pStyle w:val="SpecificationsList"/>
        <w:numPr>
          <w:ilvl w:val="0"/>
          <w:numId w:val="11"/>
        </w:numPr>
        <w:rPr>
          <w:lang w:val="en-US"/>
        </w:rPr>
      </w:pPr>
      <w:r w:rsidRPr="002151DB">
        <w:rPr>
          <w:lang w:val="en-US"/>
        </w:rPr>
        <w:t xml:space="preserve">Digitize and archive inspection reports </w:t>
      </w:r>
    </w:p>
    <w:p w14:paraId="58DF3A56" w14:textId="408989C0" w:rsidR="002151DB" w:rsidRPr="002151DB" w:rsidRDefault="002151DB" w:rsidP="002151DB">
      <w:pPr>
        <w:pStyle w:val="SpecificationsList"/>
        <w:numPr>
          <w:ilvl w:val="0"/>
          <w:numId w:val="11"/>
        </w:numPr>
        <w:rPr>
          <w:lang w:val="en-US"/>
        </w:rPr>
      </w:pPr>
      <w:r w:rsidRPr="002151DB">
        <w:rPr>
          <w:lang w:val="en-US"/>
        </w:rPr>
        <w:t xml:space="preserve">Process </w:t>
      </w:r>
      <w:r w:rsidR="0003195A">
        <w:rPr>
          <w:lang w:val="en-US"/>
        </w:rPr>
        <w:t>remarks</w:t>
      </w:r>
      <w:r w:rsidRPr="002151DB">
        <w:rPr>
          <w:lang w:val="en-US"/>
        </w:rPr>
        <w:t xml:space="preserve"> by creating notifications in SAP </w:t>
      </w:r>
    </w:p>
    <w:p w14:paraId="06CDE244" w14:textId="77777777" w:rsidR="002151DB" w:rsidRPr="002151DB" w:rsidRDefault="002151DB" w:rsidP="002151DB">
      <w:pPr>
        <w:pStyle w:val="SpecificationsList"/>
        <w:numPr>
          <w:ilvl w:val="0"/>
          <w:numId w:val="11"/>
        </w:numPr>
        <w:rPr>
          <w:lang w:val="en-US"/>
        </w:rPr>
      </w:pPr>
      <w:r w:rsidRPr="002151DB">
        <w:rPr>
          <w:lang w:val="en-US"/>
        </w:rPr>
        <w:t>Upload and classify reports in OpenText</w:t>
      </w:r>
    </w:p>
    <w:p w14:paraId="20C29EF7" w14:textId="77777777" w:rsidR="00C23AF6" w:rsidRPr="002151DB" w:rsidRDefault="00C23AF6" w:rsidP="00C23AF6">
      <w:pPr>
        <w:pStyle w:val="SpecificationsList"/>
        <w:numPr>
          <w:ilvl w:val="0"/>
          <w:numId w:val="0"/>
        </w:numPr>
        <w:ind w:left="360"/>
        <w:rPr>
          <w:lang w:val="en-US"/>
        </w:rPr>
      </w:pPr>
    </w:p>
    <w:p w14:paraId="79558351" w14:textId="4596D262" w:rsidR="005605ED" w:rsidRPr="00D866EA" w:rsidRDefault="00031DA0" w:rsidP="00D866EA">
      <w:pPr>
        <w:pStyle w:val="Kop2"/>
        <w:rPr>
          <w:rStyle w:val="Textinbox"/>
          <w:lang w:val="nl-BE"/>
        </w:rPr>
      </w:pPr>
      <w:r w:rsidRPr="00D866EA">
        <w:rPr>
          <w:rStyle w:val="Textinbox"/>
          <w:lang w:val="nl-BE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A318775" wp14:editId="3A3B0377">
                <wp:simplePos x="0" y="0"/>
                <wp:positionH relativeFrom="page">
                  <wp:posOffset>4619625</wp:posOffset>
                </wp:positionH>
                <wp:positionV relativeFrom="page">
                  <wp:posOffset>5057140</wp:posOffset>
                </wp:positionV>
                <wp:extent cx="2877820" cy="2756535"/>
                <wp:effectExtent l="0" t="0" r="0" b="5715"/>
                <wp:wrapThrough wrapText="bothSides">
                  <wp:wrapPolygon edited="0">
                    <wp:start x="7864" y="0"/>
                    <wp:lineTo x="5719" y="149"/>
                    <wp:lineTo x="1716" y="1642"/>
                    <wp:lineTo x="1716" y="2388"/>
                    <wp:lineTo x="1144" y="3284"/>
                    <wp:lineTo x="286" y="4777"/>
                    <wp:lineTo x="0" y="6568"/>
                    <wp:lineTo x="0" y="14330"/>
                    <wp:lineTo x="572" y="16719"/>
                    <wp:lineTo x="2002" y="19107"/>
                    <wp:lineTo x="2145" y="19704"/>
                    <wp:lineTo x="6291" y="21496"/>
                    <wp:lineTo x="7578" y="21496"/>
                    <wp:lineTo x="13583" y="21496"/>
                    <wp:lineTo x="15013" y="21496"/>
                    <wp:lineTo x="19303" y="19704"/>
                    <wp:lineTo x="19446" y="19107"/>
                    <wp:lineTo x="20876" y="16719"/>
                    <wp:lineTo x="21447" y="14330"/>
                    <wp:lineTo x="21447" y="7165"/>
                    <wp:lineTo x="21019" y="4777"/>
                    <wp:lineTo x="19589" y="2388"/>
                    <wp:lineTo x="19732" y="1791"/>
                    <wp:lineTo x="15442" y="149"/>
                    <wp:lineTo x="13726" y="0"/>
                    <wp:lineTo x="7864" y="0"/>
                  </wp:wrapPolygon>
                </wp:wrapThrough>
                <wp:docPr id="30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77820" cy="2756535"/>
                        </a:xfrm>
                        <a:custGeom>
                          <a:avLst/>
                          <a:gdLst>
                            <a:gd name="connsiteX0" fmla="*/ 349315 w 687379"/>
                            <a:gd name="connsiteY0" fmla="*/ 0 h 659891"/>
                            <a:gd name="connsiteX1" fmla="*/ 340171 w 687379"/>
                            <a:gd name="connsiteY1" fmla="*/ 0 h 659891"/>
                            <a:gd name="connsiteX2" fmla="*/ 33 w 687379"/>
                            <a:gd name="connsiteY2" fmla="*/ 327946 h 659891"/>
                            <a:gd name="connsiteX3" fmla="*/ 337980 w 687379"/>
                            <a:gd name="connsiteY3" fmla="*/ 659892 h 659891"/>
                            <a:gd name="connsiteX4" fmla="*/ 345029 w 687379"/>
                            <a:gd name="connsiteY4" fmla="*/ 659892 h 659891"/>
                            <a:gd name="connsiteX5" fmla="*/ 687357 w 687379"/>
                            <a:gd name="connsiteY5" fmla="*/ 318230 h 659891"/>
                            <a:gd name="connsiteX6" fmla="*/ 349315 w 687379"/>
                            <a:gd name="connsiteY6" fmla="*/ 0 h 6598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87379" h="659891">
                              <a:moveTo>
                                <a:pt x="349315" y="0"/>
                              </a:moveTo>
                              <a:cubicBezTo>
                                <a:pt x="346267" y="0"/>
                                <a:pt x="343314" y="0"/>
                                <a:pt x="340171" y="0"/>
                              </a:cubicBezTo>
                              <a:cubicBezTo>
                                <a:pt x="77852" y="2000"/>
                                <a:pt x="-1872" y="69056"/>
                                <a:pt x="33" y="327946"/>
                              </a:cubicBezTo>
                              <a:cubicBezTo>
                                <a:pt x="1843" y="568452"/>
                                <a:pt x="99093" y="659892"/>
                                <a:pt x="337980" y="659892"/>
                              </a:cubicBezTo>
                              <a:cubicBezTo>
                                <a:pt x="340361" y="659892"/>
                                <a:pt x="342647" y="659892"/>
                                <a:pt x="345029" y="659892"/>
                              </a:cubicBezTo>
                              <a:cubicBezTo>
                                <a:pt x="591345" y="658082"/>
                                <a:pt x="689072" y="561118"/>
                                <a:pt x="687357" y="318230"/>
                              </a:cubicBezTo>
                              <a:cubicBezTo>
                                <a:pt x="685452" y="62770"/>
                                <a:pt x="572295" y="0"/>
                                <a:pt x="349315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ACD8B3E" w14:textId="395B3AA1" w:rsidR="00801E24" w:rsidRPr="00801E24" w:rsidRDefault="002151DB" w:rsidP="005069C6">
                            <w:pPr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</w:rPr>
                            </w:pPr>
                            <w:r w:rsidRPr="002151DB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lang w:val="en-US"/>
                              </w:rPr>
                              <w:t xml:space="preserve">Would you like to work in a fast-growing company that is among the European leaders in its field and places strong emphasis on the personal development of its employees? </w:t>
                            </w:r>
                            <w:r w:rsidRPr="002151DB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</w:rPr>
                              <w:t>Then apply now via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</w:rPr>
                              <w:t xml:space="preserve"> </w:t>
                            </w:r>
                            <w:r w:rsidR="00801E24" w:rsidRPr="002D1658">
                              <w:rPr>
                                <w:rFonts w:ascii="Segoe UI Semibold" w:hAnsi="Segoe UI Semibold" w:cs="Segoe UI Semibold"/>
                                <w:color w:val="004876" w:themeColor="background2"/>
                              </w:rPr>
                              <w:t>recruitment@oleon.com</w:t>
                            </w:r>
                            <w:r w:rsidR="002D1658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504000" rIns="360000" bIns="36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18775" id="_x0000_s1029" style="position:absolute;margin-left:363.75pt;margin-top:398.2pt;width:226.6pt;height:217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87379,6598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" adj="-11796480,,5400" path="m349315,v-3048,,-6001,,-9144,c77852,2000,-1872,69056,33,327946,1843,568452,99093,659892,337980,659892v2381,,4667,,7049,c591345,658082,689072,561118,687357,318230,685452,62770,572295,,349315,e" fillcolor="#8cc0df [1940]" stroked="f">
                <v:stroke joinstyle="miter"/>
                <v:formulas/>
                <v:path arrowok="t" o:connecttype="custom" o:connectlocs="1462462,0;1424179,0;138,1369915;1415006,2756539;1444518,2756539;2877728,1329329;1462462,0" o:connectangles="0,0,0,0,0,0,0" textboxrect="0,0,687379,659891"/>
                <o:lock v:ext="edit" aspectratio="t"/>
                <v:textbox inset="10mm,14mm,10mm,10mm">
                  <w:txbxContent>
                    <w:p w14:paraId="2ACD8B3E" w14:textId="395B3AA1" w:rsidR="00801E24" w:rsidRPr="00801E24" w:rsidRDefault="002151DB" w:rsidP="005069C6">
                      <w:pPr>
                        <w:rPr>
                          <w:rFonts w:ascii="Segoe UI Semibold" w:hAnsi="Segoe UI Semibold" w:cs="Segoe UI Semibold"/>
                          <w:color w:val="FFFFFF" w:themeColor="background1"/>
                        </w:rPr>
                      </w:pPr>
                      <w:r w:rsidRPr="002151DB">
                        <w:rPr>
                          <w:rFonts w:ascii="Segoe UI Semibold" w:hAnsi="Segoe UI Semibold" w:cs="Segoe UI Semibold"/>
                          <w:color w:val="FFFFFF" w:themeColor="background1"/>
                          <w:lang w:val="en-US"/>
                        </w:rPr>
                        <w:t xml:space="preserve">Would you like to work in a fast-growing company that is among the European leaders in its field and places strong emphasis on the personal development of its employees? </w:t>
                      </w:r>
                      <w:r w:rsidRPr="002151DB">
                        <w:rPr>
                          <w:rFonts w:ascii="Segoe UI Semibold" w:hAnsi="Segoe UI Semibold" w:cs="Segoe UI Semibold"/>
                          <w:color w:val="FFFFFF" w:themeColor="background1"/>
                        </w:rPr>
                        <w:t>Then apply now via</w:t>
                      </w:r>
                      <w:r>
                        <w:rPr>
                          <w:rFonts w:ascii="Segoe UI Semibold" w:hAnsi="Segoe UI Semibold" w:cs="Segoe UI Semibold"/>
                          <w:color w:val="FFFFFF" w:themeColor="background1"/>
                        </w:rPr>
                        <w:t xml:space="preserve"> </w:t>
                      </w:r>
                      <w:r w:rsidR="00801E24" w:rsidRPr="002D1658">
                        <w:rPr>
                          <w:rFonts w:ascii="Segoe UI Semibold" w:hAnsi="Segoe UI Semibold" w:cs="Segoe UI Semibold"/>
                          <w:color w:val="004876" w:themeColor="background2"/>
                        </w:rPr>
                        <w:t>recruitment@oleon.com</w:t>
                      </w:r>
                      <w:r w:rsidR="002D1658">
                        <w:rPr>
                          <w:rFonts w:ascii="Segoe UI Semibold" w:hAnsi="Segoe UI Semibold" w:cs="Segoe UI Semibold"/>
                          <w:color w:val="FFFFFF" w:themeColor="background1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D866EA">
        <w:rPr>
          <w:rStyle w:val="Textinbox"/>
          <w:lang w:val="nl-BE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664ED2BD" wp14:editId="54CE91BC">
                <wp:simplePos x="0" y="0"/>
                <wp:positionH relativeFrom="page">
                  <wp:posOffset>5581650</wp:posOffset>
                </wp:positionH>
                <wp:positionV relativeFrom="margin">
                  <wp:posOffset>6736715</wp:posOffset>
                </wp:positionV>
                <wp:extent cx="2857500" cy="3377565"/>
                <wp:effectExtent l="0" t="0" r="0" b="0"/>
                <wp:wrapThrough wrapText="bothSides">
                  <wp:wrapPolygon edited="0">
                    <wp:start x="8208" y="0"/>
                    <wp:lineTo x="6048" y="122"/>
                    <wp:lineTo x="2160" y="1340"/>
                    <wp:lineTo x="2160" y="1949"/>
                    <wp:lineTo x="720" y="3777"/>
                    <wp:lineTo x="0" y="5848"/>
                    <wp:lineTo x="0" y="13645"/>
                    <wp:lineTo x="288" y="15594"/>
                    <wp:lineTo x="1008" y="17543"/>
                    <wp:lineTo x="2448" y="19492"/>
                    <wp:lineTo x="2592" y="19980"/>
                    <wp:lineTo x="6624" y="21442"/>
                    <wp:lineTo x="7920" y="21442"/>
                    <wp:lineTo x="13248" y="21442"/>
                    <wp:lineTo x="14544" y="21442"/>
                    <wp:lineTo x="18720" y="19980"/>
                    <wp:lineTo x="18864" y="19492"/>
                    <wp:lineTo x="20448" y="17543"/>
                    <wp:lineTo x="21168" y="15594"/>
                    <wp:lineTo x="21456" y="13766"/>
                    <wp:lineTo x="21456" y="7797"/>
                    <wp:lineTo x="21312" y="5848"/>
                    <wp:lineTo x="20592" y="3898"/>
                    <wp:lineTo x="19440" y="2437"/>
                    <wp:lineTo x="19152" y="1462"/>
                    <wp:lineTo x="15264" y="122"/>
                    <wp:lineTo x="13392" y="0"/>
                    <wp:lineTo x="8208" y="0"/>
                  </wp:wrapPolygon>
                </wp:wrapThrough>
                <wp:docPr id="6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57500" cy="3377565"/>
                        </a:xfrm>
                        <a:custGeom>
                          <a:avLst/>
                          <a:gdLst>
                            <a:gd name="connsiteX0" fmla="*/ 349315 w 687379"/>
                            <a:gd name="connsiteY0" fmla="*/ 0 h 659891"/>
                            <a:gd name="connsiteX1" fmla="*/ 340171 w 687379"/>
                            <a:gd name="connsiteY1" fmla="*/ 0 h 659891"/>
                            <a:gd name="connsiteX2" fmla="*/ 33 w 687379"/>
                            <a:gd name="connsiteY2" fmla="*/ 327946 h 659891"/>
                            <a:gd name="connsiteX3" fmla="*/ 337980 w 687379"/>
                            <a:gd name="connsiteY3" fmla="*/ 659892 h 659891"/>
                            <a:gd name="connsiteX4" fmla="*/ 345029 w 687379"/>
                            <a:gd name="connsiteY4" fmla="*/ 659892 h 659891"/>
                            <a:gd name="connsiteX5" fmla="*/ 687357 w 687379"/>
                            <a:gd name="connsiteY5" fmla="*/ 318230 h 659891"/>
                            <a:gd name="connsiteX6" fmla="*/ 349315 w 687379"/>
                            <a:gd name="connsiteY6" fmla="*/ 0 h 6598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87379" h="659891">
                              <a:moveTo>
                                <a:pt x="349315" y="0"/>
                              </a:moveTo>
                              <a:cubicBezTo>
                                <a:pt x="346267" y="0"/>
                                <a:pt x="343314" y="0"/>
                                <a:pt x="340171" y="0"/>
                              </a:cubicBezTo>
                              <a:cubicBezTo>
                                <a:pt x="77852" y="2000"/>
                                <a:pt x="-1872" y="69056"/>
                                <a:pt x="33" y="327946"/>
                              </a:cubicBezTo>
                              <a:cubicBezTo>
                                <a:pt x="1843" y="568452"/>
                                <a:pt x="99093" y="659892"/>
                                <a:pt x="337980" y="659892"/>
                              </a:cubicBezTo>
                              <a:cubicBezTo>
                                <a:pt x="340361" y="659892"/>
                                <a:pt x="342647" y="659892"/>
                                <a:pt x="345029" y="659892"/>
                              </a:cubicBezTo>
                              <a:cubicBezTo>
                                <a:pt x="591345" y="658082"/>
                                <a:pt x="689072" y="561118"/>
                                <a:pt x="687357" y="318230"/>
                              </a:cubicBezTo>
                              <a:cubicBezTo>
                                <a:pt x="685452" y="62770"/>
                                <a:pt x="572295" y="0"/>
                                <a:pt x="349315" y="0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070851C" w14:textId="77777777" w:rsidR="00987B32" w:rsidRDefault="00987B32" w:rsidP="00031DA0">
                            <w:pPr>
                              <w:ind w:right="635"/>
                              <w:jc w:val="right"/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</w:rPr>
                            </w:pPr>
                          </w:p>
                          <w:p w14:paraId="7D3FD08A" w14:textId="77777777" w:rsidR="002151DB" w:rsidRDefault="002151DB" w:rsidP="00FB47D6">
                            <w:pPr>
                              <w:ind w:right="635"/>
                              <w:jc w:val="right"/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lang w:val="en-US"/>
                              </w:rPr>
                            </w:pPr>
                            <w:r w:rsidRPr="002151DB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lang w:val="en-US"/>
                              </w:rPr>
                              <w:t>Looking for more information about Oleon?</w:t>
                            </w:r>
                          </w:p>
                          <w:p w14:paraId="17AC53D3" w14:textId="49187143" w:rsidR="002151DB" w:rsidRPr="002151DB" w:rsidRDefault="002151DB" w:rsidP="00FB47D6">
                            <w:pPr>
                              <w:ind w:right="635"/>
                              <w:jc w:val="right"/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lang w:val="en-US"/>
                              </w:rPr>
                            </w:pPr>
                            <w:r w:rsidRPr="002151DB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lang w:val="en-US"/>
                              </w:rPr>
                              <w:br/>
                              <w:t>Visit our website</w:t>
                            </w:r>
                            <w:r w:rsidRPr="002151DB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</w:p>
                          <w:p w14:paraId="38FA71E3" w14:textId="14302FF4" w:rsidR="00FB47D6" w:rsidRPr="002151DB" w:rsidRDefault="00FB47D6" w:rsidP="00FB47D6">
                            <w:pPr>
                              <w:ind w:right="635"/>
                              <w:jc w:val="right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2151DB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www.oleon.com</w:t>
                            </w:r>
                          </w:p>
                          <w:p w14:paraId="17AF3EBE" w14:textId="6EB219E2" w:rsidR="00987B32" w:rsidRPr="002151DB" w:rsidRDefault="002151DB" w:rsidP="002151DB">
                            <w:pPr>
                              <w:ind w:right="635"/>
                              <w:jc w:val="right"/>
                              <w:rPr>
                                <w:rFonts w:ascii="Segoe UI Semibold" w:hAnsi="Segoe UI Semibold" w:cs="Segoe UI Semibold"/>
                                <w:lang w:val="en-US"/>
                              </w:rPr>
                            </w:pPr>
                            <w:r w:rsidRPr="002151DB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lang w:val="en-US"/>
                              </w:rPr>
                              <w:t xml:space="preserve">We look forward to 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lang w:val="en-US"/>
                              </w:rPr>
                              <w:t>meet</w:t>
                            </w:r>
                            <w:r w:rsidRPr="002151DB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lang w:val="en-US"/>
                              </w:rPr>
                              <w:t xml:space="preserve">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252000" rIns="828000" bIns="25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ED2BD" id="_x0000_s1030" style="position:absolute;margin-left:439.5pt;margin-top:530.45pt;width:225pt;height:265.9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coordsize="687379,6598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" adj="-11796480,,5400" path="m349315,v-3048,,-6001,,-9144,c77852,2000,-1872,69056,33,327946,1843,568452,99093,659892,337980,659892v2381,,4667,,7049,c591345,658082,689072,561118,687357,318230,685452,62770,572295,,349315,e" fillcolor="#004876 [3214]" stroked="f">
                <v:stroke joinstyle="miter"/>
                <v:formulas/>
                <v:path arrowok="t" o:connecttype="custom" o:connectlocs="1452136,0;1414123,0;137,1678548;1405015,3377570;1434318,3377570;2857409,1628818;1452136,0" o:connectangles="0,0,0,0,0,0,0" textboxrect="0,0,687379,659891"/>
                <o:lock v:ext="edit" aspectratio="t"/>
                <v:textbox inset="10mm,7mm,23mm,7mm">
                  <w:txbxContent>
                    <w:p w14:paraId="2070851C" w14:textId="77777777" w:rsidR="00987B32" w:rsidRDefault="00987B32" w:rsidP="00031DA0">
                      <w:pPr>
                        <w:ind w:right="635"/>
                        <w:jc w:val="right"/>
                        <w:rPr>
                          <w:rFonts w:ascii="Segoe UI Semibold" w:hAnsi="Segoe UI Semibold" w:cs="Segoe UI Semibold"/>
                          <w:color w:val="FFFFFF" w:themeColor="background1"/>
                        </w:rPr>
                      </w:pPr>
                    </w:p>
                    <w:p w14:paraId="7D3FD08A" w14:textId="77777777" w:rsidR="002151DB" w:rsidRDefault="002151DB" w:rsidP="00FB47D6">
                      <w:pPr>
                        <w:ind w:right="635"/>
                        <w:jc w:val="right"/>
                        <w:rPr>
                          <w:rFonts w:ascii="Segoe UI Semibold" w:hAnsi="Segoe UI Semibold" w:cs="Segoe UI Semibold"/>
                          <w:color w:val="FFFFFF" w:themeColor="background1"/>
                          <w:lang w:val="en-US"/>
                        </w:rPr>
                      </w:pPr>
                      <w:r w:rsidRPr="002151DB">
                        <w:rPr>
                          <w:rFonts w:ascii="Segoe UI Semibold" w:hAnsi="Segoe UI Semibold" w:cs="Segoe UI Semibold"/>
                          <w:color w:val="FFFFFF" w:themeColor="background1"/>
                          <w:lang w:val="en-US"/>
                        </w:rPr>
                        <w:t>Looking for more information about Oleon?</w:t>
                      </w:r>
                    </w:p>
                    <w:p w14:paraId="17AC53D3" w14:textId="49187143" w:rsidR="002151DB" w:rsidRPr="002151DB" w:rsidRDefault="002151DB" w:rsidP="00FB47D6">
                      <w:pPr>
                        <w:ind w:right="635"/>
                        <w:jc w:val="right"/>
                        <w:rPr>
                          <w:rFonts w:ascii="Segoe UI Semibold" w:hAnsi="Segoe UI Semibold" w:cs="Segoe UI Semibold"/>
                          <w:color w:val="FFFFFF" w:themeColor="background1"/>
                          <w:lang w:val="en-US"/>
                        </w:rPr>
                      </w:pPr>
                      <w:r w:rsidRPr="002151DB">
                        <w:rPr>
                          <w:rFonts w:ascii="Segoe UI Semibold" w:hAnsi="Segoe UI Semibold" w:cs="Segoe UI Semibold"/>
                          <w:color w:val="FFFFFF" w:themeColor="background1"/>
                          <w:lang w:val="en-US"/>
                        </w:rPr>
                        <w:br/>
                        <w:t>Visit our website</w:t>
                      </w:r>
                      <w:r w:rsidRPr="002151DB">
                        <w:rPr>
                          <w:rFonts w:ascii="Segoe UI Semibold" w:hAnsi="Segoe UI Semibold" w:cs="Segoe UI Semibold"/>
                          <w:color w:val="FFFFFF" w:themeColor="background1"/>
                          <w:lang w:val="en-US"/>
                        </w:rPr>
                        <w:t>:</w:t>
                      </w:r>
                    </w:p>
                    <w:p w14:paraId="38FA71E3" w14:textId="14302FF4" w:rsidR="00FB47D6" w:rsidRPr="002151DB" w:rsidRDefault="00FB47D6" w:rsidP="00FB47D6">
                      <w:pPr>
                        <w:ind w:right="635"/>
                        <w:jc w:val="right"/>
                        <w:rPr>
                          <w:rFonts w:ascii="Segoe UI Semibold" w:hAnsi="Segoe UI Semibold" w:cs="Segoe UI Semibold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2151DB">
                        <w:rPr>
                          <w:rFonts w:ascii="Segoe UI Semibold" w:hAnsi="Segoe UI Semibold" w:cs="Segoe UI Semibold"/>
                          <w:b/>
                          <w:bCs/>
                          <w:color w:val="FFFFFF" w:themeColor="background1"/>
                          <w:lang w:val="en-US"/>
                        </w:rPr>
                        <w:t>www.oleon.com</w:t>
                      </w:r>
                    </w:p>
                    <w:p w14:paraId="17AF3EBE" w14:textId="6EB219E2" w:rsidR="00987B32" w:rsidRPr="002151DB" w:rsidRDefault="002151DB" w:rsidP="002151DB">
                      <w:pPr>
                        <w:ind w:right="635"/>
                        <w:jc w:val="right"/>
                        <w:rPr>
                          <w:rFonts w:ascii="Segoe UI Semibold" w:hAnsi="Segoe UI Semibold" w:cs="Segoe UI Semibold"/>
                          <w:lang w:val="en-US"/>
                        </w:rPr>
                      </w:pPr>
                      <w:r w:rsidRPr="002151DB">
                        <w:rPr>
                          <w:rFonts w:ascii="Segoe UI Semibold" w:hAnsi="Segoe UI Semibold" w:cs="Segoe UI Semibold"/>
                          <w:color w:val="FFFFFF" w:themeColor="background1"/>
                          <w:lang w:val="en-US"/>
                        </w:rPr>
                        <w:t xml:space="preserve">We look forward to </w:t>
                      </w:r>
                      <w:r>
                        <w:rPr>
                          <w:rFonts w:ascii="Segoe UI Semibold" w:hAnsi="Segoe UI Semibold" w:cs="Segoe UI Semibold"/>
                          <w:color w:val="FFFFFF" w:themeColor="background1"/>
                          <w:lang w:val="en-US"/>
                        </w:rPr>
                        <w:t>meet</w:t>
                      </w:r>
                      <w:r w:rsidRPr="002151DB">
                        <w:rPr>
                          <w:rFonts w:ascii="Segoe UI Semibold" w:hAnsi="Segoe UI Semibold" w:cs="Segoe UI Semibold"/>
                          <w:color w:val="FFFFFF" w:themeColor="background1"/>
                          <w:lang w:val="en-US"/>
                        </w:rPr>
                        <w:t xml:space="preserve"> you!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261DC8" w:rsidRPr="00D866EA">
        <w:rPr>
          <w:rStyle w:val="Textinbox"/>
          <w:lang w:val="nl-BE"/>
        </w:rPr>
        <w:t xml:space="preserve">WHO ARE WE LOOKING FOR? </w:t>
      </w:r>
    </w:p>
    <w:p w14:paraId="7ECD3A83" w14:textId="6DA28565" w:rsidR="002151DB" w:rsidRPr="002151DB" w:rsidRDefault="002151DB" w:rsidP="002151DB">
      <w:pPr>
        <w:pStyle w:val="SpecificationsList"/>
        <w:rPr>
          <w:lang w:val="en-US" w:eastAsia="nl-BE"/>
        </w:rPr>
      </w:pPr>
      <w:r w:rsidRPr="002151DB">
        <w:rPr>
          <w:lang w:val="en-US" w:eastAsia="nl-BE"/>
        </w:rPr>
        <w:t xml:space="preserve">Student in a technical field (e.g. engineering) </w:t>
      </w:r>
    </w:p>
    <w:p w14:paraId="224AA230" w14:textId="65B295A4" w:rsidR="002151DB" w:rsidRPr="002151DB" w:rsidRDefault="002151DB" w:rsidP="002151DB">
      <w:pPr>
        <w:pStyle w:val="SpecificationsList"/>
        <w:rPr>
          <w:lang w:val="en-US" w:eastAsia="nl-BE"/>
        </w:rPr>
      </w:pPr>
      <w:r w:rsidRPr="002151DB">
        <w:rPr>
          <w:lang w:val="en-US" w:eastAsia="nl-BE"/>
        </w:rPr>
        <w:t xml:space="preserve">Accurate and well-structured way of working </w:t>
      </w:r>
    </w:p>
    <w:p w14:paraId="243CC2D0" w14:textId="0F239E9B" w:rsidR="002151DB" w:rsidRPr="002151DB" w:rsidRDefault="002151DB" w:rsidP="002151DB">
      <w:pPr>
        <w:pStyle w:val="SpecificationsList"/>
        <w:rPr>
          <w:lang w:val="en-US" w:eastAsia="nl-BE"/>
        </w:rPr>
      </w:pPr>
      <w:r w:rsidRPr="002151DB">
        <w:rPr>
          <w:lang w:val="en-US" w:eastAsia="nl-BE"/>
        </w:rPr>
        <w:t xml:space="preserve">Interest in technical installations and asset management </w:t>
      </w:r>
    </w:p>
    <w:p w14:paraId="4A0A61F4" w14:textId="6488549B" w:rsidR="002151DB" w:rsidRPr="002151DB" w:rsidRDefault="002151DB" w:rsidP="002151DB">
      <w:pPr>
        <w:pStyle w:val="SpecificationsList"/>
        <w:rPr>
          <w:lang w:val="en-US" w:eastAsia="nl-BE"/>
        </w:rPr>
      </w:pPr>
      <w:r w:rsidRPr="002151DB">
        <w:rPr>
          <w:lang w:val="en-US" w:eastAsia="nl-BE"/>
        </w:rPr>
        <w:t xml:space="preserve">Good knowledge of Excel </w:t>
      </w:r>
    </w:p>
    <w:p w14:paraId="64468627" w14:textId="5D22B644" w:rsidR="002151DB" w:rsidRPr="00F44AB4" w:rsidRDefault="002151DB" w:rsidP="002151DB">
      <w:pPr>
        <w:pStyle w:val="SpecificationsList"/>
        <w:rPr>
          <w:lang w:eastAsia="nl-BE"/>
        </w:rPr>
      </w:pPr>
      <w:r w:rsidRPr="002151DB">
        <w:rPr>
          <w:lang w:val="en-US" w:eastAsia="nl-BE"/>
        </w:rPr>
        <w:t>Proactive mindset</w:t>
      </w:r>
    </w:p>
    <w:p w14:paraId="2F31A6DC" w14:textId="17B7477E" w:rsidR="00031DA0" w:rsidRPr="00950CFD" w:rsidRDefault="00031DA0" w:rsidP="00F44AB4">
      <w:pPr>
        <w:pStyle w:val="SpecificationsList"/>
        <w:numPr>
          <w:ilvl w:val="0"/>
          <w:numId w:val="0"/>
        </w:numPr>
        <w:ind w:left="360"/>
        <w:jc w:val="both"/>
        <w:rPr>
          <w:sz w:val="18"/>
          <w:szCs w:val="18"/>
        </w:rPr>
      </w:pPr>
    </w:p>
    <w:p w14:paraId="0D0BD68D" w14:textId="1827AC0D" w:rsidR="005605ED" w:rsidRPr="00632D21" w:rsidRDefault="00632D21" w:rsidP="005605ED">
      <w:pPr>
        <w:rPr>
          <w:rStyle w:val="Textinbox"/>
          <w:lang w:val="en-US"/>
        </w:rPr>
      </w:pPr>
      <w:r w:rsidRPr="008462CF">
        <w:rPr>
          <w:rStyle w:val="Textinbox"/>
          <w:lang w:val="en-US"/>
        </w:rPr>
        <w:t>WHAT’S IN IT FOR YOU?</w:t>
      </w:r>
    </w:p>
    <w:p w14:paraId="14199CE1" w14:textId="13EEA5F5" w:rsidR="002151DB" w:rsidRPr="002151DB" w:rsidRDefault="002151DB" w:rsidP="002151DB">
      <w:pPr>
        <w:pStyle w:val="Lijstalinea"/>
        <w:numPr>
          <w:ilvl w:val="0"/>
          <w:numId w:val="5"/>
        </w:numPr>
        <w:rPr>
          <w:sz w:val="20"/>
          <w:szCs w:val="20"/>
          <w:lang w:val="en-US"/>
        </w:rPr>
      </w:pPr>
      <w:r w:rsidRPr="002151DB">
        <w:rPr>
          <w:sz w:val="20"/>
          <w:szCs w:val="20"/>
          <w:lang w:val="en-US"/>
        </w:rPr>
        <w:t xml:space="preserve">Gain hands-on experience in a real industrial environment within a fast-growing company that is among the European leaders in its field </w:t>
      </w:r>
    </w:p>
    <w:p w14:paraId="35A427C6" w14:textId="7E930089" w:rsidR="002151DB" w:rsidRPr="002151DB" w:rsidRDefault="002151DB" w:rsidP="002151DB">
      <w:pPr>
        <w:pStyle w:val="Lijstalinea"/>
        <w:numPr>
          <w:ilvl w:val="0"/>
          <w:numId w:val="5"/>
        </w:numPr>
        <w:rPr>
          <w:sz w:val="20"/>
          <w:szCs w:val="20"/>
          <w:lang w:val="en-US"/>
        </w:rPr>
      </w:pPr>
      <w:r w:rsidRPr="002151DB">
        <w:rPr>
          <w:sz w:val="20"/>
          <w:szCs w:val="20"/>
          <w:lang w:val="en-US"/>
        </w:rPr>
        <w:t xml:space="preserve">Develop practical skills in asset </w:t>
      </w:r>
      <w:r>
        <w:rPr>
          <w:sz w:val="20"/>
          <w:szCs w:val="20"/>
          <w:lang w:val="en-US"/>
        </w:rPr>
        <w:t xml:space="preserve">&amp; engineering </w:t>
      </w:r>
      <w:r w:rsidRPr="002151DB">
        <w:rPr>
          <w:sz w:val="20"/>
          <w:szCs w:val="20"/>
          <w:lang w:val="en-US"/>
        </w:rPr>
        <w:t xml:space="preserve">management, SAP and technical data handling </w:t>
      </w:r>
    </w:p>
    <w:p w14:paraId="7596AE11" w14:textId="44A01C9A" w:rsidR="002151DB" w:rsidRPr="002151DB" w:rsidRDefault="002151DB" w:rsidP="002151DB">
      <w:pPr>
        <w:pStyle w:val="Lijstalinea"/>
        <w:numPr>
          <w:ilvl w:val="0"/>
          <w:numId w:val="5"/>
        </w:numPr>
        <w:rPr>
          <w:sz w:val="20"/>
          <w:szCs w:val="20"/>
          <w:lang w:val="en-US"/>
        </w:rPr>
      </w:pPr>
      <w:r w:rsidRPr="002151DB">
        <w:rPr>
          <w:sz w:val="20"/>
          <w:szCs w:val="20"/>
          <w:lang w:val="en-US"/>
        </w:rPr>
        <w:t xml:space="preserve">Get the opportunity to learn from experienced engineers and build a strong technical foundation </w:t>
      </w:r>
    </w:p>
    <w:p w14:paraId="30A0CBE5" w14:textId="4D762998" w:rsidR="002151DB" w:rsidRPr="002151DB" w:rsidRDefault="002151DB" w:rsidP="002151DB">
      <w:pPr>
        <w:pStyle w:val="Lijstalinea"/>
        <w:numPr>
          <w:ilvl w:val="0"/>
          <w:numId w:val="5"/>
        </w:numPr>
        <w:rPr>
          <w:sz w:val="20"/>
          <w:szCs w:val="20"/>
          <w:lang w:val="en-US"/>
        </w:rPr>
      </w:pPr>
      <w:r w:rsidRPr="002151DB">
        <w:rPr>
          <w:sz w:val="20"/>
          <w:szCs w:val="20"/>
          <w:lang w:val="en-US"/>
        </w:rPr>
        <w:t xml:space="preserve">Flexible working arrangement compatible with your studies </w:t>
      </w:r>
    </w:p>
    <w:p w14:paraId="64B18C21" w14:textId="148D915E" w:rsidR="005605ED" w:rsidRPr="00D866EA" w:rsidRDefault="002151DB" w:rsidP="002151DB">
      <w:pPr>
        <w:pStyle w:val="Lijstalinea"/>
        <w:numPr>
          <w:ilvl w:val="0"/>
          <w:numId w:val="5"/>
        </w:numPr>
        <w:rPr>
          <w:sz w:val="18"/>
          <w:szCs w:val="18"/>
        </w:rPr>
      </w:pPr>
      <w:r w:rsidRPr="002151DB">
        <w:rPr>
          <w:sz w:val="20"/>
          <w:szCs w:val="20"/>
        </w:rPr>
        <w:t>Attractive student compensation</w:t>
      </w:r>
      <w:r w:rsidR="00B27DF1" w:rsidRPr="00BA0EE9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0C127A5" wp14:editId="7DF4723A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800975" cy="396000"/>
                <wp:effectExtent l="0" t="0" r="9525" b="44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396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EEE5C" id="Rectangle 5" o:spid="_x0000_s1026" style="position:absolute;margin-left:0;margin-top:0;width:614.25pt;height:31.2pt;z-index:251638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" fillcolor="#4197cb [3204]" stroked="f" strokeweight="1pt">
                <w10:wrap anchorx="page" anchory="page"/>
              </v:rect>
            </w:pict>
          </mc:Fallback>
        </mc:AlternateContent>
      </w:r>
    </w:p>
    <w:sectPr w:rsidR="005605ED" w:rsidRPr="00D866EA" w:rsidSect="0003195A">
      <w:type w:val="continuous"/>
      <w:pgSz w:w="11906" w:h="16838"/>
      <w:pgMar w:top="851" w:right="567" w:bottom="426" w:left="567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B481B" w14:textId="77777777" w:rsidR="00F134A3" w:rsidRDefault="00F134A3" w:rsidP="00213A69">
      <w:r>
        <w:separator/>
      </w:r>
    </w:p>
  </w:endnote>
  <w:endnote w:type="continuationSeparator" w:id="0">
    <w:p w14:paraId="597C0B9F" w14:textId="77777777" w:rsidR="00F134A3" w:rsidRDefault="00F134A3" w:rsidP="00213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1211A" w14:textId="77777777" w:rsidR="00F134A3" w:rsidRDefault="00F134A3" w:rsidP="00213A69">
      <w:r>
        <w:separator/>
      </w:r>
    </w:p>
  </w:footnote>
  <w:footnote w:type="continuationSeparator" w:id="0">
    <w:p w14:paraId="6EE1D53B" w14:textId="77777777" w:rsidR="00F134A3" w:rsidRDefault="00F134A3" w:rsidP="00213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D03445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69.65pt;height:454.6pt" o:bullet="t">
        <v:imagedata r:id="rId1" o:title="O%20shape%20Oleon_full-01[1]"/>
      </v:shape>
    </w:pict>
  </w:numPicBullet>
  <w:abstractNum w:abstractNumId="0" w15:restartNumberingAfterBreak="0">
    <w:nsid w:val="25E5037E"/>
    <w:multiLevelType w:val="multilevel"/>
    <w:tmpl w:val="3604A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A1044D"/>
    <w:multiLevelType w:val="hybridMultilevel"/>
    <w:tmpl w:val="6396FE78"/>
    <w:lvl w:ilvl="0" w:tplc="8A42A8E8">
      <w:start w:val="1"/>
      <w:numFmt w:val="decimal"/>
      <w:pStyle w:val="Lijstalinea"/>
      <w:lvlText w:val="%1.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3975CF9"/>
    <w:multiLevelType w:val="hybridMultilevel"/>
    <w:tmpl w:val="1B166046"/>
    <w:lvl w:ilvl="0" w:tplc="DEB41D9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4D1647"/>
    <w:multiLevelType w:val="hybridMultilevel"/>
    <w:tmpl w:val="6D387338"/>
    <w:lvl w:ilvl="0" w:tplc="AA560F00">
      <w:start w:val="1"/>
      <w:numFmt w:val="decimal"/>
      <w:pStyle w:val="Heading1Numbered"/>
      <w:lvlText w:val="%1"/>
      <w:lvlJc w:val="left"/>
      <w:pPr>
        <w:ind w:left="644" w:hanging="360"/>
      </w:pPr>
      <w:rPr>
        <w:rFonts w:hint="default"/>
        <w:color w:val="FFFFFF" w:themeColor="background1"/>
      </w:rPr>
    </w:lvl>
    <w:lvl w:ilvl="1" w:tplc="08130019" w:tentative="1">
      <w:start w:val="1"/>
      <w:numFmt w:val="lowerLetter"/>
      <w:lvlText w:val="%2."/>
      <w:lvlJc w:val="left"/>
      <w:pPr>
        <w:ind w:left="1364" w:hanging="360"/>
      </w:pPr>
    </w:lvl>
    <w:lvl w:ilvl="2" w:tplc="0813001B" w:tentative="1">
      <w:start w:val="1"/>
      <w:numFmt w:val="lowerRoman"/>
      <w:lvlText w:val="%3."/>
      <w:lvlJc w:val="right"/>
      <w:pPr>
        <w:ind w:left="2084" w:hanging="180"/>
      </w:pPr>
    </w:lvl>
    <w:lvl w:ilvl="3" w:tplc="0813000F" w:tentative="1">
      <w:start w:val="1"/>
      <w:numFmt w:val="decimal"/>
      <w:lvlText w:val="%4."/>
      <w:lvlJc w:val="left"/>
      <w:pPr>
        <w:ind w:left="2804" w:hanging="360"/>
      </w:pPr>
    </w:lvl>
    <w:lvl w:ilvl="4" w:tplc="08130019" w:tentative="1">
      <w:start w:val="1"/>
      <w:numFmt w:val="lowerLetter"/>
      <w:lvlText w:val="%5."/>
      <w:lvlJc w:val="left"/>
      <w:pPr>
        <w:ind w:left="3524" w:hanging="360"/>
      </w:pPr>
    </w:lvl>
    <w:lvl w:ilvl="5" w:tplc="0813001B" w:tentative="1">
      <w:start w:val="1"/>
      <w:numFmt w:val="lowerRoman"/>
      <w:lvlText w:val="%6."/>
      <w:lvlJc w:val="right"/>
      <w:pPr>
        <w:ind w:left="4244" w:hanging="180"/>
      </w:pPr>
    </w:lvl>
    <w:lvl w:ilvl="6" w:tplc="0813000F" w:tentative="1">
      <w:start w:val="1"/>
      <w:numFmt w:val="decimal"/>
      <w:lvlText w:val="%7."/>
      <w:lvlJc w:val="left"/>
      <w:pPr>
        <w:ind w:left="4964" w:hanging="360"/>
      </w:pPr>
    </w:lvl>
    <w:lvl w:ilvl="7" w:tplc="08130019" w:tentative="1">
      <w:start w:val="1"/>
      <w:numFmt w:val="lowerLetter"/>
      <w:lvlText w:val="%8."/>
      <w:lvlJc w:val="left"/>
      <w:pPr>
        <w:ind w:left="5684" w:hanging="360"/>
      </w:pPr>
    </w:lvl>
    <w:lvl w:ilvl="8" w:tplc="08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0B85B26"/>
    <w:multiLevelType w:val="hybridMultilevel"/>
    <w:tmpl w:val="34DC66BE"/>
    <w:lvl w:ilvl="0" w:tplc="03728602">
      <w:start w:val="1"/>
      <w:numFmt w:val="bullet"/>
      <w:pStyle w:val="SpecificationsLis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C14FE8"/>
    <w:multiLevelType w:val="hybridMultilevel"/>
    <w:tmpl w:val="6B30B050"/>
    <w:lvl w:ilvl="0" w:tplc="DEB41D9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DE03CD"/>
    <w:multiLevelType w:val="multilevel"/>
    <w:tmpl w:val="21D8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CA5E81"/>
    <w:multiLevelType w:val="multilevel"/>
    <w:tmpl w:val="8738E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9F1C30"/>
    <w:multiLevelType w:val="hybridMultilevel"/>
    <w:tmpl w:val="19181E9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7186439">
    <w:abstractNumId w:val="1"/>
  </w:num>
  <w:num w:numId="2" w16cid:durableId="1069885891">
    <w:abstractNumId w:val="3"/>
  </w:num>
  <w:num w:numId="3" w16cid:durableId="1154222224">
    <w:abstractNumId w:val="4"/>
  </w:num>
  <w:num w:numId="4" w16cid:durableId="1889993252">
    <w:abstractNumId w:val="5"/>
  </w:num>
  <w:num w:numId="5" w16cid:durableId="384793246">
    <w:abstractNumId w:val="2"/>
  </w:num>
  <w:num w:numId="6" w16cid:durableId="1563951238">
    <w:abstractNumId w:val="8"/>
  </w:num>
  <w:num w:numId="7" w16cid:durableId="2017266905">
    <w:abstractNumId w:val="4"/>
  </w:num>
  <w:num w:numId="8" w16cid:durableId="1711951146">
    <w:abstractNumId w:val="4"/>
  </w:num>
  <w:num w:numId="9" w16cid:durableId="1419909197">
    <w:abstractNumId w:val="6"/>
  </w:num>
  <w:num w:numId="10" w16cid:durableId="1616860466">
    <w:abstractNumId w:val="7"/>
  </w:num>
  <w:num w:numId="11" w16cid:durableId="142908120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9"/>
  <w:hyphenationZone w:val="425"/>
  <w:defaultTableStyle w:val="Questionnair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C23"/>
    <w:rsid w:val="0000441D"/>
    <w:rsid w:val="00004C16"/>
    <w:rsid w:val="0000650E"/>
    <w:rsid w:val="000177C7"/>
    <w:rsid w:val="00021006"/>
    <w:rsid w:val="000215BF"/>
    <w:rsid w:val="00022D1D"/>
    <w:rsid w:val="00023298"/>
    <w:rsid w:val="00026F90"/>
    <w:rsid w:val="000272FF"/>
    <w:rsid w:val="0003195A"/>
    <w:rsid w:val="00031DA0"/>
    <w:rsid w:val="00033914"/>
    <w:rsid w:val="00035A25"/>
    <w:rsid w:val="00035CCE"/>
    <w:rsid w:val="0003689C"/>
    <w:rsid w:val="00042FFC"/>
    <w:rsid w:val="0005309A"/>
    <w:rsid w:val="000630AE"/>
    <w:rsid w:val="00077207"/>
    <w:rsid w:val="0007745A"/>
    <w:rsid w:val="00080668"/>
    <w:rsid w:val="00082259"/>
    <w:rsid w:val="000856A0"/>
    <w:rsid w:val="0008754A"/>
    <w:rsid w:val="00090904"/>
    <w:rsid w:val="00091C73"/>
    <w:rsid w:val="00092885"/>
    <w:rsid w:val="00094185"/>
    <w:rsid w:val="00096960"/>
    <w:rsid w:val="000A1C0B"/>
    <w:rsid w:val="000B0CDF"/>
    <w:rsid w:val="000B2344"/>
    <w:rsid w:val="000B2857"/>
    <w:rsid w:val="000B4F95"/>
    <w:rsid w:val="000B5DA3"/>
    <w:rsid w:val="000C0E2B"/>
    <w:rsid w:val="000C2D87"/>
    <w:rsid w:val="000C35C9"/>
    <w:rsid w:val="000D06C1"/>
    <w:rsid w:val="000D0933"/>
    <w:rsid w:val="000D354F"/>
    <w:rsid w:val="000E2550"/>
    <w:rsid w:val="000E2910"/>
    <w:rsid w:val="000E2B5A"/>
    <w:rsid w:val="000E474B"/>
    <w:rsid w:val="000F24B0"/>
    <w:rsid w:val="000F56A9"/>
    <w:rsid w:val="001051AA"/>
    <w:rsid w:val="001064F6"/>
    <w:rsid w:val="00110FCD"/>
    <w:rsid w:val="00120B93"/>
    <w:rsid w:val="00130783"/>
    <w:rsid w:val="00131ADE"/>
    <w:rsid w:val="0013566D"/>
    <w:rsid w:val="001578FA"/>
    <w:rsid w:val="00161965"/>
    <w:rsid w:val="00164AAC"/>
    <w:rsid w:val="001675D3"/>
    <w:rsid w:val="00170CA7"/>
    <w:rsid w:val="00175D09"/>
    <w:rsid w:val="00176F8D"/>
    <w:rsid w:val="00192016"/>
    <w:rsid w:val="00192E39"/>
    <w:rsid w:val="0019477F"/>
    <w:rsid w:val="001A346E"/>
    <w:rsid w:val="001B2538"/>
    <w:rsid w:val="001C6737"/>
    <w:rsid w:val="001D20FE"/>
    <w:rsid w:val="001D2524"/>
    <w:rsid w:val="001D32F4"/>
    <w:rsid w:val="001D3EEB"/>
    <w:rsid w:val="001D50B5"/>
    <w:rsid w:val="001D6C3A"/>
    <w:rsid w:val="001E6744"/>
    <w:rsid w:val="001E7BEE"/>
    <w:rsid w:val="001F416C"/>
    <w:rsid w:val="0020041D"/>
    <w:rsid w:val="00201BF0"/>
    <w:rsid w:val="002107EB"/>
    <w:rsid w:val="00213A69"/>
    <w:rsid w:val="002141ED"/>
    <w:rsid w:val="002151DB"/>
    <w:rsid w:val="0021743D"/>
    <w:rsid w:val="00221457"/>
    <w:rsid w:val="002265F0"/>
    <w:rsid w:val="002319A3"/>
    <w:rsid w:val="00232720"/>
    <w:rsid w:val="00236C9A"/>
    <w:rsid w:val="00240BE1"/>
    <w:rsid w:val="00241D7B"/>
    <w:rsid w:val="0024303B"/>
    <w:rsid w:val="00247C42"/>
    <w:rsid w:val="002530C9"/>
    <w:rsid w:val="0025714F"/>
    <w:rsid w:val="00261580"/>
    <w:rsid w:val="00261DC8"/>
    <w:rsid w:val="00265144"/>
    <w:rsid w:val="002713F3"/>
    <w:rsid w:val="0027633B"/>
    <w:rsid w:val="00284656"/>
    <w:rsid w:val="00285653"/>
    <w:rsid w:val="002A5FD5"/>
    <w:rsid w:val="002B1DAC"/>
    <w:rsid w:val="002B483F"/>
    <w:rsid w:val="002B5A37"/>
    <w:rsid w:val="002B6B34"/>
    <w:rsid w:val="002D095D"/>
    <w:rsid w:val="002D0A69"/>
    <w:rsid w:val="002D1658"/>
    <w:rsid w:val="002D2F88"/>
    <w:rsid w:val="002D5A37"/>
    <w:rsid w:val="002D7437"/>
    <w:rsid w:val="002E36A3"/>
    <w:rsid w:val="002E6B93"/>
    <w:rsid w:val="002E7E83"/>
    <w:rsid w:val="002F244C"/>
    <w:rsid w:val="002F2960"/>
    <w:rsid w:val="002F37F7"/>
    <w:rsid w:val="002F3E00"/>
    <w:rsid w:val="002F4A74"/>
    <w:rsid w:val="002F5E45"/>
    <w:rsid w:val="002F7514"/>
    <w:rsid w:val="00311B3D"/>
    <w:rsid w:val="00312E2A"/>
    <w:rsid w:val="00322477"/>
    <w:rsid w:val="00327558"/>
    <w:rsid w:val="003320CB"/>
    <w:rsid w:val="00333140"/>
    <w:rsid w:val="0033348D"/>
    <w:rsid w:val="00333B20"/>
    <w:rsid w:val="0033612A"/>
    <w:rsid w:val="00337E50"/>
    <w:rsid w:val="00343528"/>
    <w:rsid w:val="003441FB"/>
    <w:rsid w:val="003449DC"/>
    <w:rsid w:val="00347442"/>
    <w:rsid w:val="00364B01"/>
    <w:rsid w:val="00370AE1"/>
    <w:rsid w:val="003771B5"/>
    <w:rsid w:val="0038328A"/>
    <w:rsid w:val="00383B13"/>
    <w:rsid w:val="00385E0D"/>
    <w:rsid w:val="003A1490"/>
    <w:rsid w:val="003A5827"/>
    <w:rsid w:val="003A7210"/>
    <w:rsid w:val="003C2C75"/>
    <w:rsid w:val="003C375E"/>
    <w:rsid w:val="003C5AF3"/>
    <w:rsid w:val="003D10BB"/>
    <w:rsid w:val="003D3431"/>
    <w:rsid w:val="003D43F9"/>
    <w:rsid w:val="003D611D"/>
    <w:rsid w:val="003D7C64"/>
    <w:rsid w:val="003D7DDD"/>
    <w:rsid w:val="003E07F0"/>
    <w:rsid w:val="003E1CB4"/>
    <w:rsid w:val="003E2FBD"/>
    <w:rsid w:val="003E54FF"/>
    <w:rsid w:val="003E792F"/>
    <w:rsid w:val="004003EB"/>
    <w:rsid w:val="00402407"/>
    <w:rsid w:val="00403378"/>
    <w:rsid w:val="004062F1"/>
    <w:rsid w:val="00407E30"/>
    <w:rsid w:val="0041028E"/>
    <w:rsid w:val="00410F41"/>
    <w:rsid w:val="00417058"/>
    <w:rsid w:val="00420A54"/>
    <w:rsid w:val="0042640E"/>
    <w:rsid w:val="0043074B"/>
    <w:rsid w:val="0043545A"/>
    <w:rsid w:val="004369DB"/>
    <w:rsid w:val="00437620"/>
    <w:rsid w:val="00443D24"/>
    <w:rsid w:val="004572CE"/>
    <w:rsid w:val="004757CA"/>
    <w:rsid w:val="00476273"/>
    <w:rsid w:val="0048434A"/>
    <w:rsid w:val="0049235D"/>
    <w:rsid w:val="00496A53"/>
    <w:rsid w:val="004A7615"/>
    <w:rsid w:val="004C3BF5"/>
    <w:rsid w:val="004C616B"/>
    <w:rsid w:val="004D1C60"/>
    <w:rsid w:val="004D2994"/>
    <w:rsid w:val="004FB23A"/>
    <w:rsid w:val="005023C4"/>
    <w:rsid w:val="005069C6"/>
    <w:rsid w:val="00512A9A"/>
    <w:rsid w:val="00514BAB"/>
    <w:rsid w:val="0052536C"/>
    <w:rsid w:val="0053127E"/>
    <w:rsid w:val="00533A61"/>
    <w:rsid w:val="00533A74"/>
    <w:rsid w:val="005372FA"/>
    <w:rsid w:val="005428E2"/>
    <w:rsid w:val="00546FEA"/>
    <w:rsid w:val="00551D43"/>
    <w:rsid w:val="005538FF"/>
    <w:rsid w:val="005605ED"/>
    <w:rsid w:val="00561735"/>
    <w:rsid w:val="00562778"/>
    <w:rsid w:val="00563457"/>
    <w:rsid w:val="005653E5"/>
    <w:rsid w:val="005754B7"/>
    <w:rsid w:val="00582AC2"/>
    <w:rsid w:val="00590FD6"/>
    <w:rsid w:val="00593221"/>
    <w:rsid w:val="005934A6"/>
    <w:rsid w:val="005A0202"/>
    <w:rsid w:val="005A40E0"/>
    <w:rsid w:val="005A4635"/>
    <w:rsid w:val="005A595F"/>
    <w:rsid w:val="005B1135"/>
    <w:rsid w:val="005B3A61"/>
    <w:rsid w:val="005C0D9D"/>
    <w:rsid w:val="005C4122"/>
    <w:rsid w:val="005C778E"/>
    <w:rsid w:val="005D1C7C"/>
    <w:rsid w:val="005D2B25"/>
    <w:rsid w:val="005E413F"/>
    <w:rsid w:val="005E5D4B"/>
    <w:rsid w:val="005E796F"/>
    <w:rsid w:val="00600DBC"/>
    <w:rsid w:val="0060117B"/>
    <w:rsid w:val="006109A6"/>
    <w:rsid w:val="00611403"/>
    <w:rsid w:val="00616155"/>
    <w:rsid w:val="00617649"/>
    <w:rsid w:val="00623BF4"/>
    <w:rsid w:val="00632D21"/>
    <w:rsid w:val="006419B0"/>
    <w:rsid w:val="00653F71"/>
    <w:rsid w:val="00654CFC"/>
    <w:rsid w:val="006677E8"/>
    <w:rsid w:val="00673DC0"/>
    <w:rsid w:val="0068243D"/>
    <w:rsid w:val="00684A01"/>
    <w:rsid w:val="006877FA"/>
    <w:rsid w:val="00687A1B"/>
    <w:rsid w:val="00690D26"/>
    <w:rsid w:val="00693A52"/>
    <w:rsid w:val="00695958"/>
    <w:rsid w:val="006B1E2B"/>
    <w:rsid w:val="006B38CA"/>
    <w:rsid w:val="006C3547"/>
    <w:rsid w:val="006C71FB"/>
    <w:rsid w:val="006D0230"/>
    <w:rsid w:val="006D2892"/>
    <w:rsid w:val="006D5B3F"/>
    <w:rsid w:val="006E229A"/>
    <w:rsid w:val="006F08DB"/>
    <w:rsid w:val="006F0ABB"/>
    <w:rsid w:val="006F1D02"/>
    <w:rsid w:val="006F7301"/>
    <w:rsid w:val="006F7B57"/>
    <w:rsid w:val="007006E5"/>
    <w:rsid w:val="007009B3"/>
    <w:rsid w:val="00707842"/>
    <w:rsid w:val="007132EB"/>
    <w:rsid w:val="00715DD7"/>
    <w:rsid w:val="0071749E"/>
    <w:rsid w:val="00717ED8"/>
    <w:rsid w:val="00727945"/>
    <w:rsid w:val="007313D7"/>
    <w:rsid w:val="00732566"/>
    <w:rsid w:val="00734181"/>
    <w:rsid w:val="00734F18"/>
    <w:rsid w:val="007370A7"/>
    <w:rsid w:val="00741037"/>
    <w:rsid w:val="007422FD"/>
    <w:rsid w:val="00750EA3"/>
    <w:rsid w:val="00751A32"/>
    <w:rsid w:val="00755A74"/>
    <w:rsid w:val="0075715E"/>
    <w:rsid w:val="0076289F"/>
    <w:rsid w:val="007631FE"/>
    <w:rsid w:val="0076358D"/>
    <w:rsid w:val="00764C3B"/>
    <w:rsid w:val="007667E1"/>
    <w:rsid w:val="00766AAD"/>
    <w:rsid w:val="00767D77"/>
    <w:rsid w:val="007717F8"/>
    <w:rsid w:val="007738B0"/>
    <w:rsid w:val="007745EE"/>
    <w:rsid w:val="00774BB3"/>
    <w:rsid w:val="0077738B"/>
    <w:rsid w:val="00777D17"/>
    <w:rsid w:val="0078323E"/>
    <w:rsid w:val="00790979"/>
    <w:rsid w:val="0079560B"/>
    <w:rsid w:val="007A3C63"/>
    <w:rsid w:val="007A6202"/>
    <w:rsid w:val="007B6DF8"/>
    <w:rsid w:val="007B79A9"/>
    <w:rsid w:val="007C13CC"/>
    <w:rsid w:val="007C1833"/>
    <w:rsid w:val="007C7A2C"/>
    <w:rsid w:val="007D3810"/>
    <w:rsid w:val="007D48FB"/>
    <w:rsid w:val="007D78EE"/>
    <w:rsid w:val="007E5615"/>
    <w:rsid w:val="007F1652"/>
    <w:rsid w:val="00801E24"/>
    <w:rsid w:val="00802A20"/>
    <w:rsid w:val="0081272C"/>
    <w:rsid w:val="00813624"/>
    <w:rsid w:val="00820C76"/>
    <w:rsid w:val="008265D1"/>
    <w:rsid w:val="008303E3"/>
    <w:rsid w:val="008337B5"/>
    <w:rsid w:val="00834F92"/>
    <w:rsid w:val="00841FEE"/>
    <w:rsid w:val="00844871"/>
    <w:rsid w:val="008462CF"/>
    <w:rsid w:val="00846E43"/>
    <w:rsid w:val="00855AD2"/>
    <w:rsid w:val="00864053"/>
    <w:rsid w:val="00865A41"/>
    <w:rsid w:val="00865F33"/>
    <w:rsid w:val="008729B8"/>
    <w:rsid w:val="008752C3"/>
    <w:rsid w:val="0087532D"/>
    <w:rsid w:val="0087553C"/>
    <w:rsid w:val="00881C19"/>
    <w:rsid w:val="008836B0"/>
    <w:rsid w:val="00883957"/>
    <w:rsid w:val="008877F3"/>
    <w:rsid w:val="008A18C8"/>
    <w:rsid w:val="008A24DE"/>
    <w:rsid w:val="008A58CA"/>
    <w:rsid w:val="008B02AC"/>
    <w:rsid w:val="008B39C8"/>
    <w:rsid w:val="008C2E54"/>
    <w:rsid w:val="008C320D"/>
    <w:rsid w:val="008D021A"/>
    <w:rsid w:val="008D1550"/>
    <w:rsid w:val="008D56B3"/>
    <w:rsid w:val="008D5CE8"/>
    <w:rsid w:val="008F040C"/>
    <w:rsid w:val="008F1CF9"/>
    <w:rsid w:val="008F4286"/>
    <w:rsid w:val="009059BB"/>
    <w:rsid w:val="00905C89"/>
    <w:rsid w:val="00907C23"/>
    <w:rsid w:val="009178CF"/>
    <w:rsid w:val="00920D67"/>
    <w:rsid w:val="00923F7E"/>
    <w:rsid w:val="00925370"/>
    <w:rsid w:val="00930265"/>
    <w:rsid w:val="00933246"/>
    <w:rsid w:val="009341AA"/>
    <w:rsid w:val="009346EA"/>
    <w:rsid w:val="009357F3"/>
    <w:rsid w:val="00937B85"/>
    <w:rsid w:val="00941377"/>
    <w:rsid w:val="00950CFD"/>
    <w:rsid w:val="00950E11"/>
    <w:rsid w:val="0095304B"/>
    <w:rsid w:val="0095468B"/>
    <w:rsid w:val="00956EF4"/>
    <w:rsid w:val="00960656"/>
    <w:rsid w:val="00960A6D"/>
    <w:rsid w:val="009616F0"/>
    <w:rsid w:val="0096263D"/>
    <w:rsid w:val="00964992"/>
    <w:rsid w:val="009649CB"/>
    <w:rsid w:val="00964C69"/>
    <w:rsid w:val="0096604F"/>
    <w:rsid w:val="00970F36"/>
    <w:rsid w:val="00973117"/>
    <w:rsid w:val="00985E44"/>
    <w:rsid w:val="00986EE2"/>
    <w:rsid w:val="00987B32"/>
    <w:rsid w:val="00992A61"/>
    <w:rsid w:val="009B3286"/>
    <w:rsid w:val="009C38CF"/>
    <w:rsid w:val="009D06EF"/>
    <w:rsid w:val="009D110C"/>
    <w:rsid w:val="009D1D17"/>
    <w:rsid w:val="009D4959"/>
    <w:rsid w:val="009D55DE"/>
    <w:rsid w:val="009F2566"/>
    <w:rsid w:val="009F4FC3"/>
    <w:rsid w:val="00A01CF6"/>
    <w:rsid w:val="00A02D01"/>
    <w:rsid w:val="00A05CA8"/>
    <w:rsid w:val="00A06072"/>
    <w:rsid w:val="00A11CAD"/>
    <w:rsid w:val="00A1490E"/>
    <w:rsid w:val="00A204D6"/>
    <w:rsid w:val="00A21B3A"/>
    <w:rsid w:val="00A27105"/>
    <w:rsid w:val="00A27B71"/>
    <w:rsid w:val="00A30E0E"/>
    <w:rsid w:val="00A360C0"/>
    <w:rsid w:val="00A45BF9"/>
    <w:rsid w:val="00A60B08"/>
    <w:rsid w:val="00A63D40"/>
    <w:rsid w:val="00A64EC5"/>
    <w:rsid w:val="00A66073"/>
    <w:rsid w:val="00A6783B"/>
    <w:rsid w:val="00A7225A"/>
    <w:rsid w:val="00A8001C"/>
    <w:rsid w:val="00A801DA"/>
    <w:rsid w:val="00A80F90"/>
    <w:rsid w:val="00A930DF"/>
    <w:rsid w:val="00A9398C"/>
    <w:rsid w:val="00AA58DD"/>
    <w:rsid w:val="00AB388A"/>
    <w:rsid w:val="00AC4A9C"/>
    <w:rsid w:val="00AD46EB"/>
    <w:rsid w:val="00AD5091"/>
    <w:rsid w:val="00AD797E"/>
    <w:rsid w:val="00AE0D1C"/>
    <w:rsid w:val="00AE3D1D"/>
    <w:rsid w:val="00AF29E7"/>
    <w:rsid w:val="00B00DA0"/>
    <w:rsid w:val="00B04F58"/>
    <w:rsid w:val="00B0647D"/>
    <w:rsid w:val="00B068EC"/>
    <w:rsid w:val="00B06D3F"/>
    <w:rsid w:val="00B06E78"/>
    <w:rsid w:val="00B07CC9"/>
    <w:rsid w:val="00B10190"/>
    <w:rsid w:val="00B101B7"/>
    <w:rsid w:val="00B101BC"/>
    <w:rsid w:val="00B10C63"/>
    <w:rsid w:val="00B136B1"/>
    <w:rsid w:val="00B165C8"/>
    <w:rsid w:val="00B16C3A"/>
    <w:rsid w:val="00B16FFA"/>
    <w:rsid w:val="00B171CE"/>
    <w:rsid w:val="00B177FE"/>
    <w:rsid w:val="00B215AE"/>
    <w:rsid w:val="00B27DF1"/>
    <w:rsid w:val="00B302E9"/>
    <w:rsid w:val="00B35831"/>
    <w:rsid w:val="00B368C0"/>
    <w:rsid w:val="00B40984"/>
    <w:rsid w:val="00B53FE9"/>
    <w:rsid w:val="00B54FD2"/>
    <w:rsid w:val="00B55529"/>
    <w:rsid w:val="00B56E42"/>
    <w:rsid w:val="00B64CBB"/>
    <w:rsid w:val="00B705A0"/>
    <w:rsid w:val="00B83270"/>
    <w:rsid w:val="00B84F83"/>
    <w:rsid w:val="00BA0EE9"/>
    <w:rsid w:val="00BA2924"/>
    <w:rsid w:val="00BA4F99"/>
    <w:rsid w:val="00BA62C7"/>
    <w:rsid w:val="00BA7B43"/>
    <w:rsid w:val="00BA7D1E"/>
    <w:rsid w:val="00BB0582"/>
    <w:rsid w:val="00BB2948"/>
    <w:rsid w:val="00BB3B54"/>
    <w:rsid w:val="00BC3787"/>
    <w:rsid w:val="00BC5712"/>
    <w:rsid w:val="00BC587E"/>
    <w:rsid w:val="00BC71BA"/>
    <w:rsid w:val="00BD28C9"/>
    <w:rsid w:val="00BD46B9"/>
    <w:rsid w:val="00BD520B"/>
    <w:rsid w:val="00BE117E"/>
    <w:rsid w:val="00BF2FE6"/>
    <w:rsid w:val="00BF34D0"/>
    <w:rsid w:val="00C02D5B"/>
    <w:rsid w:val="00C06881"/>
    <w:rsid w:val="00C1353F"/>
    <w:rsid w:val="00C20B7A"/>
    <w:rsid w:val="00C23AF6"/>
    <w:rsid w:val="00C2408B"/>
    <w:rsid w:val="00C25CBD"/>
    <w:rsid w:val="00C327EE"/>
    <w:rsid w:val="00C36CBE"/>
    <w:rsid w:val="00C40822"/>
    <w:rsid w:val="00C42285"/>
    <w:rsid w:val="00C4758A"/>
    <w:rsid w:val="00C51CDA"/>
    <w:rsid w:val="00C56005"/>
    <w:rsid w:val="00C571D5"/>
    <w:rsid w:val="00C70729"/>
    <w:rsid w:val="00C751F8"/>
    <w:rsid w:val="00C77497"/>
    <w:rsid w:val="00C810D1"/>
    <w:rsid w:val="00C813AC"/>
    <w:rsid w:val="00CA56BB"/>
    <w:rsid w:val="00CB3766"/>
    <w:rsid w:val="00CC61B1"/>
    <w:rsid w:val="00CD1C7A"/>
    <w:rsid w:val="00CD1CB8"/>
    <w:rsid w:val="00CD267A"/>
    <w:rsid w:val="00CD40CA"/>
    <w:rsid w:val="00CE2B1A"/>
    <w:rsid w:val="00CF0007"/>
    <w:rsid w:val="00CF1E92"/>
    <w:rsid w:val="00CF745C"/>
    <w:rsid w:val="00D01148"/>
    <w:rsid w:val="00D03354"/>
    <w:rsid w:val="00D06BAB"/>
    <w:rsid w:val="00D0705A"/>
    <w:rsid w:val="00D132B0"/>
    <w:rsid w:val="00D14E43"/>
    <w:rsid w:val="00D164D9"/>
    <w:rsid w:val="00D22150"/>
    <w:rsid w:val="00D32183"/>
    <w:rsid w:val="00D32F46"/>
    <w:rsid w:val="00D36ECE"/>
    <w:rsid w:val="00D37D51"/>
    <w:rsid w:val="00D41594"/>
    <w:rsid w:val="00D41C95"/>
    <w:rsid w:val="00D428B1"/>
    <w:rsid w:val="00D43442"/>
    <w:rsid w:val="00D453AB"/>
    <w:rsid w:val="00D46914"/>
    <w:rsid w:val="00D50F11"/>
    <w:rsid w:val="00D50F30"/>
    <w:rsid w:val="00D520F0"/>
    <w:rsid w:val="00D55C23"/>
    <w:rsid w:val="00D60415"/>
    <w:rsid w:val="00D60942"/>
    <w:rsid w:val="00D64509"/>
    <w:rsid w:val="00D763F9"/>
    <w:rsid w:val="00D7748F"/>
    <w:rsid w:val="00D81AE1"/>
    <w:rsid w:val="00D826FA"/>
    <w:rsid w:val="00D83ACC"/>
    <w:rsid w:val="00D84A2A"/>
    <w:rsid w:val="00D866EA"/>
    <w:rsid w:val="00D925D3"/>
    <w:rsid w:val="00D945D2"/>
    <w:rsid w:val="00D9536B"/>
    <w:rsid w:val="00D95D8B"/>
    <w:rsid w:val="00DA210B"/>
    <w:rsid w:val="00DA3CD5"/>
    <w:rsid w:val="00DA46A2"/>
    <w:rsid w:val="00DB3345"/>
    <w:rsid w:val="00DB3DF3"/>
    <w:rsid w:val="00DC38C6"/>
    <w:rsid w:val="00DD3270"/>
    <w:rsid w:val="00DD4D1E"/>
    <w:rsid w:val="00DF28F8"/>
    <w:rsid w:val="00DF3DF1"/>
    <w:rsid w:val="00DF57D9"/>
    <w:rsid w:val="00E04ABA"/>
    <w:rsid w:val="00E072F8"/>
    <w:rsid w:val="00E14DC3"/>
    <w:rsid w:val="00E218C9"/>
    <w:rsid w:val="00E23F33"/>
    <w:rsid w:val="00E25243"/>
    <w:rsid w:val="00E31800"/>
    <w:rsid w:val="00E326A1"/>
    <w:rsid w:val="00E33BFB"/>
    <w:rsid w:val="00E35EB0"/>
    <w:rsid w:val="00E424E0"/>
    <w:rsid w:val="00E569A5"/>
    <w:rsid w:val="00E64952"/>
    <w:rsid w:val="00E6631A"/>
    <w:rsid w:val="00E668E4"/>
    <w:rsid w:val="00E70E1B"/>
    <w:rsid w:val="00E75BB8"/>
    <w:rsid w:val="00E7675F"/>
    <w:rsid w:val="00E77F77"/>
    <w:rsid w:val="00E8602A"/>
    <w:rsid w:val="00E9176A"/>
    <w:rsid w:val="00E93232"/>
    <w:rsid w:val="00EA1885"/>
    <w:rsid w:val="00EA1A9B"/>
    <w:rsid w:val="00EB0E07"/>
    <w:rsid w:val="00EB5109"/>
    <w:rsid w:val="00EB597B"/>
    <w:rsid w:val="00EC550D"/>
    <w:rsid w:val="00EC65EE"/>
    <w:rsid w:val="00ED39C5"/>
    <w:rsid w:val="00ED4620"/>
    <w:rsid w:val="00EE231F"/>
    <w:rsid w:val="00EE3352"/>
    <w:rsid w:val="00EF036A"/>
    <w:rsid w:val="00EF38EC"/>
    <w:rsid w:val="00F033CC"/>
    <w:rsid w:val="00F03956"/>
    <w:rsid w:val="00F06BCA"/>
    <w:rsid w:val="00F071EB"/>
    <w:rsid w:val="00F11FBB"/>
    <w:rsid w:val="00F1302F"/>
    <w:rsid w:val="00F134A3"/>
    <w:rsid w:val="00F143FD"/>
    <w:rsid w:val="00F20969"/>
    <w:rsid w:val="00F25893"/>
    <w:rsid w:val="00F32B37"/>
    <w:rsid w:val="00F4317C"/>
    <w:rsid w:val="00F44AB4"/>
    <w:rsid w:val="00F512FC"/>
    <w:rsid w:val="00F546E6"/>
    <w:rsid w:val="00F64436"/>
    <w:rsid w:val="00F64D5B"/>
    <w:rsid w:val="00F714A4"/>
    <w:rsid w:val="00F7653D"/>
    <w:rsid w:val="00F84736"/>
    <w:rsid w:val="00F86EBC"/>
    <w:rsid w:val="00F94F9F"/>
    <w:rsid w:val="00F95B03"/>
    <w:rsid w:val="00FA0A74"/>
    <w:rsid w:val="00FB47D6"/>
    <w:rsid w:val="00FB62DD"/>
    <w:rsid w:val="00FB68B6"/>
    <w:rsid w:val="00FB79FB"/>
    <w:rsid w:val="00FC1FE1"/>
    <w:rsid w:val="00FC3100"/>
    <w:rsid w:val="00FC7F07"/>
    <w:rsid w:val="00FD1A71"/>
    <w:rsid w:val="00FD1CB3"/>
    <w:rsid w:val="00FD2237"/>
    <w:rsid w:val="00FD513F"/>
    <w:rsid w:val="00FD62D1"/>
    <w:rsid w:val="00FF5559"/>
    <w:rsid w:val="011435E9"/>
    <w:rsid w:val="028E5E33"/>
    <w:rsid w:val="02B76104"/>
    <w:rsid w:val="041CA7F6"/>
    <w:rsid w:val="044B59AC"/>
    <w:rsid w:val="04F44D2A"/>
    <w:rsid w:val="05066AE6"/>
    <w:rsid w:val="05A6AB7E"/>
    <w:rsid w:val="05D4D7F0"/>
    <w:rsid w:val="05DBB696"/>
    <w:rsid w:val="068FB68A"/>
    <w:rsid w:val="06994453"/>
    <w:rsid w:val="084FECDC"/>
    <w:rsid w:val="0869FE54"/>
    <w:rsid w:val="08A1F448"/>
    <w:rsid w:val="0985E410"/>
    <w:rsid w:val="09A701C1"/>
    <w:rsid w:val="0A7D46C9"/>
    <w:rsid w:val="0ABDAC36"/>
    <w:rsid w:val="0C8B6A37"/>
    <w:rsid w:val="0CF7AD8C"/>
    <w:rsid w:val="0D4EF775"/>
    <w:rsid w:val="0E51C0ED"/>
    <w:rsid w:val="0F92DD98"/>
    <w:rsid w:val="103B6D44"/>
    <w:rsid w:val="106AB446"/>
    <w:rsid w:val="118E249D"/>
    <w:rsid w:val="1198A284"/>
    <w:rsid w:val="11F66E98"/>
    <w:rsid w:val="1325C3BD"/>
    <w:rsid w:val="132B112C"/>
    <w:rsid w:val="13BC745E"/>
    <w:rsid w:val="13BEBF22"/>
    <w:rsid w:val="149D1209"/>
    <w:rsid w:val="14BB626B"/>
    <w:rsid w:val="14E8BB21"/>
    <w:rsid w:val="15903B85"/>
    <w:rsid w:val="15E6210E"/>
    <w:rsid w:val="15ECBBD1"/>
    <w:rsid w:val="16B9F77C"/>
    <w:rsid w:val="17470673"/>
    <w:rsid w:val="17F7C754"/>
    <w:rsid w:val="187A862A"/>
    <w:rsid w:val="190D5066"/>
    <w:rsid w:val="192338EA"/>
    <w:rsid w:val="196E2604"/>
    <w:rsid w:val="1A871F11"/>
    <w:rsid w:val="1AB7C7AF"/>
    <w:rsid w:val="1C5A9380"/>
    <w:rsid w:val="1E537F48"/>
    <w:rsid w:val="1E6D9616"/>
    <w:rsid w:val="1EE2FA52"/>
    <w:rsid w:val="1EF67A54"/>
    <w:rsid w:val="1F4A594F"/>
    <w:rsid w:val="21557599"/>
    <w:rsid w:val="217E7E96"/>
    <w:rsid w:val="22B34B72"/>
    <w:rsid w:val="23ADD432"/>
    <w:rsid w:val="2598E9BD"/>
    <w:rsid w:val="25ED64E1"/>
    <w:rsid w:val="260FC926"/>
    <w:rsid w:val="27072863"/>
    <w:rsid w:val="273CB095"/>
    <w:rsid w:val="27D86D5A"/>
    <w:rsid w:val="27EA238C"/>
    <w:rsid w:val="27F0D4A0"/>
    <w:rsid w:val="27FD2766"/>
    <w:rsid w:val="282D951E"/>
    <w:rsid w:val="28613CCA"/>
    <w:rsid w:val="2935BCBF"/>
    <w:rsid w:val="2984D510"/>
    <w:rsid w:val="2AC6AE38"/>
    <w:rsid w:val="2B02787C"/>
    <w:rsid w:val="2B310375"/>
    <w:rsid w:val="2B67F1B1"/>
    <w:rsid w:val="2C0210BD"/>
    <w:rsid w:val="2D16DCC1"/>
    <w:rsid w:val="2DB20919"/>
    <w:rsid w:val="2ED2A5A5"/>
    <w:rsid w:val="2EDB1368"/>
    <w:rsid w:val="2F37A5DE"/>
    <w:rsid w:val="2F42C0AD"/>
    <w:rsid w:val="2FE88218"/>
    <w:rsid w:val="3017ED4D"/>
    <w:rsid w:val="303615D0"/>
    <w:rsid w:val="30F574AF"/>
    <w:rsid w:val="322F4C53"/>
    <w:rsid w:val="3286CF74"/>
    <w:rsid w:val="33E56E09"/>
    <w:rsid w:val="34212035"/>
    <w:rsid w:val="346DF973"/>
    <w:rsid w:val="34A38FD4"/>
    <w:rsid w:val="34E3B0CB"/>
    <w:rsid w:val="350090BD"/>
    <w:rsid w:val="3552D09C"/>
    <w:rsid w:val="35BBD1F5"/>
    <w:rsid w:val="362498A8"/>
    <w:rsid w:val="36A15B41"/>
    <w:rsid w:val="36DD454A"/>
    <w:rsid w:val="37A31534"/>
    <w:rsid w:val="37B48784"/>
    <w:rsid w:val="37CFFE1C"/>
    <w:rsid w:val="38B78EF6"/>
    <w:rsid w:val="38C41851"/>
    <w:rsid w:val="38F1986F"/>
    <w:rsid w:val="3A4C3516"/>
    <w:rsid w:val="3AA00447"/>
    <w:rsid w:val="3B22B753"/>
    <w:rsid w:val="3B6CAEEA"/>
    <w:rsid w:val="3B879705"/>
    <w:rsid w:val="3C81CDA0"/>
    <w:rsid w:val="3C97172D"/>
    <w:rsid w:val="3D37970C"/>
    <w:rsid w:val="3D63BAB1"/>
    <w:rsid w:val="3D7A3921"/>
    <w:rsid w:val="3DFE4507"/>
    <w:rsid w:val="3F1DA232"/>
    <w:rsid w:val="3F3B1935"/>
    <w:rsid w:val="403CD8C9"/>
    <w:rsid w:val="410E8A07"/>
    <w:rsid w:val="4335EB5F"/>
    <w:rsid w:val="4377884F"/>
    <w:rsid w:val="43B29533"/>
    <w:rsid w:val="43CC472D"/>
    <w:rsid w:val="44291A01"/>
    <w:rsid w:val="44401315"/>
    <w:rsid w:val="445D4C5C"/>
    <w:rsid w:val="45BB6F96"/>
    <w:rsid w:val="46938650"/>
    <w:rsid w:val="47F8F002"/>
    <w:rsid w:val="480DCD2B"/>
    <w:rsid w:val="480E71EB"/>
    <w:rsid w:val="49A16605"/>
    <w:rsid w:val="49D38D53"/>
    <w:rsid w:val="49D906F1"/>
    <w:rsid w:val="4A0051BD"/>
    <w:rsid w:val="4A12697C"/>
    <w:rsid w:val="4ABBDDF8"/>
    <w:rsid w:val="4B830585"/>
    <w:rsid w:val="4BB1D2E2"/>
    <w:rsid w:val="4BD121FF"/>
    <w:rsid w:val="4CA56DFF"/>
    <w:rsid w:val="4CEC866D"/>
    <w:rsid w:val="4D88A6DE"/>
    <w:rsid w:val="4DA09C85"/>
    <w:rsid w:val="4E40C27E"/>
    <w:rsid w:val="4E7D125C"/>
    <w:rsid w:val="4E979425"/>
    <w:rsid w:val="4EB5FC6B"/>
    <w:rsid w:val="50408C5D"/>
    <w:rsid w:val="506FE019"/>
    <w:rsid w:val="50A21DC0"/>
    <w:rsid w:val="50EF4C5B"/>
    <w:rsid w:val="51551236"/>
    <w:rsid w:val="5214988A"/>
    <w:rsid w:val="525BA16F"/>
    <w:rsid w:val="54131395"/>
    <w:rsid w:val="54397E7B"/>
    <w:rsid w:val="54F795F3"/>
    <w:rsid w:val="54F8319C"/>
    <w:rsid w:val="55A7A8AC"/>
    <w:rsid w:val="5631ABE0"/>
    <w:rsid w:val="56725653"/>
    <w:rsid w:val="567F8685"/>
    <w:rsid w:val="56A09B73"/>
    <w:rsid w:val="56E8C4F6"/>
    <w:rsid w:val="5705C7CB"/>
    <w:rsid w:val="57367E36"/>
    <w:rsid w:val="57F35F41"/>
    <w:rsid w:val="58BE552C"/>
    <w:rsid w:val="5942CC17"/>
    <w:rsid w:val="597D33D5"/>
    <w:rsid w:val="5A8836F4"/>
    <w:rsid w:val="5AB1DA2B"/>
    <w:rsid w:val="5C06A253"/>
    <w:rsid w:val="5C0BA3B3"/>
    <w:rsid w:val="5C74164E"/>
    <w:rsid w:val="5CB6A9B4"/>
    <w:rsid w:val="5DBB93FC"/>
    <w:rsid w:val="5DC28144"/>
    <w:rsid w:val="5E654C62"/>
    <w:rsid w:val="5F9B1ED8"/>
    <w:rsid w:val="60296077"/>
    <w:rsid w:val="6191589C"/>
    <w:rsid w:val="61A26954"/>
    <w:rsid w:val="61C7B205"/>
    <w:rsid w:val="61DA5DFC"/>
    <w:rsid w:val="63AEFFD5"/>
    <w:rsid w:val="63E1CFAB"/>
    <w:rsid w:val="6408D02E"/>
    <w:rsid w:val="64365674"/>
    <w:rsid w:val="647144FA"/>
    <w:rsid w:val="649A33C4"/>
    <w:rsid w:val="64D72752"/>
    <w:rsid w:val="657CB057"/>
    <w:rsid w:val="6625DF9B"/>
    <w:rsid w:val="66E5DD3B"/>
    <w:rsid w:val="68A2D72D"/>
    <w:rsid w:val="6914CBCF"/>
    <w:rsid w:val="698115F8"/>
    <w:rsid w:val="6ABD06FF"/>
    <w:rsid w:val="6AE6926A"/>
    <w:rsid w:val="6B5AEC53"/>
    <w:rsid w:val="6BC2244D"/>
    <w:rsid w:val="6C8F4D55"/>
    <w:rsid w:val="6C930442"/>
    <w:rsid w:val="6CC95C99"/>
    <w:rsid w:val="6D31E410"/>
    <w:rsid w:val="6D3C48D1"/>
    <w:rsid w:val="6D833139"/>
    <w:rsid w:val="6DC7FE00"/>
    <w:rsid w:val="6F5F66FA"/>
    <w:rsid w:val="710A1B3F"/>
    <w:rsid w:val="71109CDC"/>
    <w:rsid w:val="71392C65"/>
    <w:rsid w:val="7198D2B0"/>
    <w:rsid w:val="72070E0A"/>
    <w:rsid w:val="72446DA1"/>
    <w:rsid w:val="742EF648"/>
    <w:rsid w:val="743246B0"/>
    <w:rsid w:val="74625A32"/>
    <w:rsid w:val="74660632"/>
    <w:rsid w:val="74951898"/>
    <w:rsid w:val="74E62E72"/>
    <w:rsid w:val="76223E27"/>
    <w:rsid w:val="76631EB6"/>
    <w:rsid w:val="76B973EE"/>
    <w:rsid w:val="76DAAF3D"/>
    <w:rsid w:val="774B3ABF"/>
    <w:rsid w:val="7793AA57"/>
    <w:rsid w:val="78D9EC95"/>
    <w:rsid w:val="7917AC7A"/>
    <w:rsid w:val="7A572007"/>
    <w:rsid w:val="7A89D443"/>
    <w:rsid w:val="7A8BBCFD"/>
    <w:rsid w:val="7A9B521E"/>
    <w:rsid w:val="7C68C415"/>
    <w:rsid w:val="7D976F1D"/>
    <w:rsid w:val="7E0A9E5A"/>
    <w:rsid w:val="7EABFEF2"/>
    <w:rsid w:val="7EF6E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D8C47"/>
  <w15:docId w15:val="{B30D4569-BAC3-4932-B1BB-F3196626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C2E54"/>
    <w:pPr>
      <w:spacing w:after="200"/>
    </w:pPr>
    <w:rPr>
      <w:rFonts w:asciiTheme="minorHAnsi" w:eastAsiaTheme="minorHAnsi" w:hAnsiTheme="minorHAnsi" w:cstheme="minorBidi"/>
      <w:color w:val="262626" w:themeColor="text1" w:themeTint="D9"/>
      <w:sz w:val="22"/>
      <w:szCs w:val="22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B388A"/>
    <w:pPr>
      <w:keepNext/>
      <w:keepLines/>
      <w:spacing w:before="360" w:after="240"/>
      <w:outlineLvl w:val="0"/>
    </w:pPr>
    <w:rPr>
      <w:b/>
      <w:bCs/>
      <w:color w:val="004876"/>
      <w:sz w:val="40"/>
      <w:szCs w:val="32"/>
      <w:lang w:val="en-US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32D21"/>
    <w:pPr>
      <w:keepNext/>
      <w:keepLines/>
      <w:spacing w:before="360" w:after="240"/>
      <w:outlineLvl w:val="1"/>
    </w:pPr>
    <w:rPr>
      <w:rFonts w:ascii="Segoe UI Semibold" w:hAnsi="Segoe UI Semibold" w:cs="Segoe UI Semibold"/>
      <w:color w:val="4197CB" w:themeColor="accent1"/>
      <w:sz w:val="24"/>
      <w:lang w:val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83957"/>
    <w:pPr>
      <w:keepNext/>
      <w:keepLines/>
      <w:spacing w:before="180" w:after="240"/>
      <w:outlineLvl w:val="2"/>
    </w:pPr>
    <w:rPr>
      <w:rFonts w:ascii="Segoe UI Semibold" w:hAnsi="Segoe UI Semibold" w:cs="Segoe UI Semibold"/>
      <w:color w:val="004876" w:themeColor="background2"/>
      <w:sz w:val="24"/>
      <w:szCs w:val="24"/>
      <w:lang w:val="en-US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546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197CB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AB388A"/>
    <w:rPr>
      <w:rFonts w:asciiTheme="minorHAnsi" w:eastAsiaTheme="minorHAnsi" w:hAnsiTheme="minorHAnsi" w:cstheme="minorBidi"/>
      <w:b/>
      <w:bCs/>
      <w:color w:val="004876"/>
      <w:sz w:val="40"/>
      <w:szCs w:val="32"/>
    </w:rPr>
  </w:style>
  <w:style w:type="character" w:customStyle="1" w:styleId="Kop2Char">
    <w:name w:val="Kop 2 Char"/>
    <w:link w:val="Kop2"/>
    <w:uiPriority w:val="9"/>
    <w:rsid w:val="00632D21"/>
    <w:rPr>
      <w:rFonts w:ascii="Segoe UI Semibold" w:eastAsiaTheme="minorHAnsi" w:hAnsi="Segoe UI Semibold" w:cs="Segoe UI Semibold"/>
      <w:color w:val="4197CB" w:themeColor="accent1"/>
      <w:sz w:val="24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0B4F95"/>
    <w:pPr>
      <w:spacing w:after="240"/>
    </w:pPr>
    <w:rPr>
      <w:b/>
      <w:color w:val="004876"/>
      <w:spacing w:val="-10"/>
      <w:kern w:val="28"/>
      <w:sz w:val="44"/>
      <w:szCs w:val="56"/>
    </w:rPr>
  </w:style>
  <w:style w:type="character" w:customStyle="1" w:styleId="TitelChar">
    <w:name w:val="Titel Char"/>
    <w:link w:val="Titel"/>
    <w:uiPriority w:val="10"/>
    <w:rsid w:val="000B4F95"/>
    <w:rPr>
      <w:rFonts w:ascii="Segoe UI" w:eastAsia="Times New Roman" w:hAnsi="Segoe UI" w:cs="Times New Roman"/>
      <w:b/>
      <w:color w:val="004876"/>
      <w:spacing w:val="-10"/>
      <w:kern w:val="28"/>
      <w:sz w:val="44"/>
      <w:szCs w:val="56"/>
    </w:rPr>
  </w:style>
  <w:style w:type="character" w:styleId="Subtielebenadrukking">
    <w:name w:val="Subtle Emphasis"/>
    <w:uiPriority w:val="19"/>
    <w:rsid w:val="00750EA3"/>
    <w:rPr>
      <w:rFonts w:ascii="Trebuchet MS" w:hAnsi="Trebuchet MS"/>
      <w:i/>
      <w:iCs/>
      <w:color w:val="404040"/>
    </w:rPr>
  </w:style>
  <w:style w:type="character" w:styleId="Nadruk">
    <w:name w:val="Emphasis"/>
    <w:uiPriority w:val="20"/>
    <w:qFormat/>
    <w:rsid w:val="00B101BC"/>
    <w:rPr>
      <w:rFonts w:ascii="Segoe UI" w:hAnsi="Segoe UI"/>
      <w:b/>
      <w:i w:val="0"/>
      <w:iCs/>
      <w:sz w:val="24"/>
    </w:rPr>
  </w:style>
  <w:style w:type="character" w:styleId="Intensievebenadrukking">
    <w:name w:val="Intense Emphasis"/>
    <w:uiPriority w:val="21"/>
    <w:qFormat/>
    <w:rsid w:val="00750EA3"/>
    <w:rPr>
      <w:rFonts w:ascii="Trebuchet MS" w:hAnsi="Trebuchet MS"/>
      <w:i/>
      <w:iCs/>
      <w:color w:val="4197CB"/>
    </w:rPr>
  </w:style>
  <w:style w:type="character" w:styleId="Zwaar">
    <w:name w:val="Strong"/>
    <w:uiPriority w:val="22"/>
    <w:rsid w:val="00750EA3"/>
    <w:rPr>
      <w:rFonts w:ascii="Trebuchet MS" w:hAnsi="Trebuchet MS"/>
      <w:b/>
      <w:bCs/>
    </w:rPr>
  </w:style>
  <w:style w:type="character" w:styleId="Intensieveverwijzing">
    <w:name w:val="Intense Reference"/>
    <w:uiPriority w:val="32"/>
    <w:rsid w:val="00750EA3"/>
    <w:rPr>
      <w:rFonts w:ascii="Trebuchet MS" w:hAnsi="Trebuchet MS"/>
      <w:b/>
      <w:bCs/>
      <w:smallCaps/>
      <w:color w:val="4197CB"/>
      <w:spacing w:val="5"/>
    </w:rPr>
  </w:style>
  <w:style w:type="character" w:styleId="Titelvanboek">
    <w:name w:val="Book Title"/>
    <w:uiPriority w:val="33"/>
    <w:rsid w:val="00750EA3"/>
    <w:rPr>
      <w:rFonts w:ascii="Trebuchet MS" w:hAnsi="Trebuchet MS"/>
      <w:b/>
      <w:bCs/>
      <w:i/>
      <w:iCs/>
      <w:spacing w:val="5"/>
    </w:rPr>
  </w:style>
  <w:style w:type="paragraph" w:styleId="Geenafstand">
    <w:name w:val="No Spacing"/>
    <w:uiPriority w:val="1"/>
    <w:rsid w:val="00750EA3"/>
    <w:rPr>
      <w:sz w:val="24"/>
      <w:szCs w:val="22"/>
      <w:lang w:val="nl-BE" w:eastAsia="nl-B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B4F95"/>
    <w:pPr>
      <w:numPr>
        <w:ilvl w:val="1"/>
      </w:numPr>
      <w:spacing w:after="160"/>
    </w:pPr>
    <w:rPr>
      <w:color w:val="004876"/>
      <w:spacing w:val="15"/>
      <w:u w:val="single"/>
    </w:rPr>
  </w:style>
  <w:style w:type="character" w:customStyle="1" w:styleId="OndertitelChar">
    <w:name w:val="Ondertitel Char"/>
    <w:link w:val="Ondertitel"/>
    <w:uiPriority w:val="11"/>
    <w:rsid w:val="000B4F95"/>
    <w:rPr>
      <w:rFonts w:eastAsia="Times New Roman"/>
      <w:color w:val="004876"/>
      <w:spacing w:val="15"/>
      <w:sz w:val="21"/>
      <w:u w:val="single"/>
      <w:lang w:eastAsia="nl-BE"/>
    </w:rPr>
  </w:style>
  <w:style w:type="paragraph" w:styleId="Duidelijkcitaat">
    <w:name w:val="Intense Quote"/>
    <w:aliases w:val="Intense quote"/>
    <w:basedOn w:val="Standaard"/>
    <w:next w:val="Standaard"/>
    <w:link w:val="DuidelijkcitaatChar"/>
    <w:uiPriority w:val="30"/>
    <w:qFormat/>
    <w:rsid w:val="000B4F95"/>
    <w:pPr>
      <w:pBdr>
        <w:top w:val="single" w:sz="4" w:space="10" w:color="004876"/>
        <w:bottom w:val="single" w:sz="4" w:space="10" w:color="004876"/>
      </w:pBdr>
      <w:spacing w:before="360" w:after="360"/>
      <w:ind w:left="864" w:right="864"/>
      <w:jc w:val="center"/>
    </w:pPr>
    <w:rPr>
      <w:i/>
      <w:iCs/>
      <w:color w:val="004876"/>
    </w:rPr>
  </w:style>
  <w:style w:type="character" w:customStyle="1" w:styleId="DuidelijkcitaatChar">
    <w:name w:val="Duidelijk citaat Char"/>
    <w:aliases w:val="Intense quote Char"/>
    <w:link w:val="Duidelijkcitaat"/>
    <w:uiPriority w:val="30"/>
    <w:rsid w:val="000B4F95"/>
    <w:rPr>
      <w:rFonts w:cs="Times New Roman"/>
      <w:i/>
      <w:iCs/>
      <w:color w:val="004876"/>
      <w:sz w:val="21"/>
      <w:lang w:eastAsia="nl-BE"/>
    </w:rPr>
  </w:style>
  <w:style w:type="paragraph" w:styleId="Lijstalinea">
    <w:name w:val="List Paragraph"/>
    <w:aliases w:val="Numbered list"/>
    <w:basedOn w:val="Standaard"/>
    <w:uiPriority w:val="34"/>
    <w:qFormat/>
    <w:rsid w:val="0020041D"/>
    <w:pPr>
      <w:numPr>
        <w:numId w:val="1"/>
      </w:numPr>
      <w:contextualSpacing/>
    </w:pPr>
  </w:style>
  <w:style w:type="character" w:styleId="Hyperlink">
    <w:name w:val="Hyperlink"/>
    <w:uiPriority w:val="99"/>
    <w:unhideWhenUsed/>
    <w:rsid w:val="00D64509"/>
    <w:rPr>
      <w:color w:val="000000"/>
      <w:u w:val="single"/>
    </w:rPr>
  </w:style>
  <w:style w:type="character" w:styleId="GevolgdeHyperlink">
    <w:name w:val="FollowedHyperlink"/>
    <w:uiPriority w:val="99"/>
    <w:semiHidden/>
    <w:unhideWhenUsed/>
    <w:rsid w:val="00D64509"/>
    <w:rPr>
      <w:color w:val="045D67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13A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213A69"/>
    <w:rPr>
      <w:rFonts w:cs="Times New Roman"/>
      <w:sz w:val="24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213A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213A69"/>
    <w:rPr>
      <w:rFonts w:cs="Times New Roman"/>
      <w:sz w:val="24"/>
      <w:lang w:eastAsia="nl-BE"/>
    </w:rPr>
  </w:style>
  <w:style w:type="character" w:styleId="Tekstvantijdelijkeaanduiding">
    <w:name w:val="Placeholder Text"/>
    <w:uiPriority w:val="99"/>
    <w:semiHidden/>
    <w:rsid w:val="000B4F95"/>
    <w:rPr>
      <w:color w:val="808080"/>
    </w:rPr>
  </w:style>
  <w:style w:type="character" w:customStyle="1" w:styleId="Kop3Char">
    <w:name w:val="Kop 3 Char"/>
    <w:link w:val="Kop3"/>
    <w:uiPriority w:val="9"/>
    <w:rsid w:val="00883957"/>
    <w:rPr>
      <w:rFonts w:ascii="Segoe UI Semibold" w:eastAsiaTheme="minorHAnsi" w:hAnsi="Segoe UI Semibold" w:cs="Segoe UI Semibold"/>
      <w:color w:val="004876" w:themeColor="background2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06BC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06BCA"/>
    <w:rPr>
      <w:rFonts w:ascii="Tahoma" w:hAnsi="Tahoma" w:cs="Tahoma"/>
      <w:sz w:val="16"/>
      <w:szCs w:val="16"/>
      <w:lang w:eastAsia="nl-BE"/>
    </w:rPr>
  </w:style>
  <w:style w:type="table" w:styleId="Tabelraster">
    <w:name w:val="Table Grid"/>
    <w:basedOn w:val="Standaardtabel"/>
    <w:uiPriority w:val="59"/>
    <w:rsid w:val="0021743D"/>
    <w:rPr>
      <w:rFonts w:asciiTheme="minorHAnsi" w:eastAsiaTheme="minorHAnsi" w:hAnsiTheme="minorHAnsi" w:cstheme="minorBidi"/>
      <w:sz w:val="22"/>
      <w:szCs w:val="22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emiddeldraster3-accent1">
    <w:name w:val="Medium Grid 3 Accent 1"/>
    <w:basedOn w:val="Standaardtabel"/>
    <w:uiPriority w:val="69"/>
    <w:rsid w:val="0021743D"/>
    <w:rPr>
      <w:rFonts w:asciiTheme="minorHAnsi" w:eastAsiaTheme="minorHAnsi" w:hAnsiTheme="minorHAnsi" w:cstheme="minorBidi"/>
      <w:sz w:val="22"/>
      <w:szCs w:val="22"/>
      <w:lang w:val="nl-B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5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97C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97C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97C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97C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AE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AE5" w:themeFill="accent1" w:themeFillTint="7F"/>
      </w:tcPr>
    </w:tblStylePr>
  </w:style>
  <w:style w:type="table" w:styleId="Gemiddeldearcering1-accent1">
    <w:name w:val="Medium Shading 1 Accent 1"/>
    <w:basedOn w:val="Standaardtabel"/>
    <w:uiPriority w:val="63"/>
    <w:rsid w:val="0021743D"/>
    <w:rPr>
      <w:rFonts w:asciiTheme="minorHAnsi" w:eastAsiaTheme="minorHAnsi" w:hAnsiTheme="minorHAnsi" w:cstheme="minorBidi"/>
      <w:sz w:val="22"/>
      <w:szCs w:val="22"/>
      <w:lang w:val="nl-BE"/>
    </w:rPr>
    <w:tblPr>
      <w:tblStyleRowBandSize w:val="1"/>
      <w:tblStyleColBandSize w:val="1"/>
      <w:tblBorders>
        <w:top w:val="single" w:sz="8" w:space="0" w:color="70B0D8" w:themeColor="accent1" w:themeTint="BF"/>
        <w:left w:val="single" w:sz="8" w:space="0" w:color="70B0D8" w:themeColor="accent1" w:themeTint="BF"/>
        <w:bottom w:val="single" w:sz="8" w:space="0" w:color="70B0D8" w:themeColor="accent1" w:themeTint="BF"/>
        <w:right w:val="single" w:sz="8" w:space="0" w:color="70B0D8" w:themeColor="accent1" w:themeTint="BF"/>
        <w:insideH w:val="single" w:sz="8" w:space="0" w:color="70B0D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B0D8" w:themeColor="accent1" w:themeTint="BF"/>
          <w:left w:val="single" w:sz="8" w:space="0" w:color="70B0D8" w:themeColor="accent1" w:themeTint="BF"/>
          <w:bottom w:val="single" w:sz="8" w:space="0" w:color="70B0D8" w:themeColor="accent1" w:themeTint="BF"/>
          <w:right w:val="single" w:sz="8" w:space="0" w:color="70B0D8" w:themeColor="accent1" w:themeTint="BF"/>
          <w:insideH w:val="nil"/>
          <w:insideV w:val="nil"/>
        </w:tcBorders>
        <w:shd w:val="clear" w:color="auto" w:fill="4197C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B0D8" w:themeColor="accent1" w:themeTint="BF"/>
          <w:left w:val="single" w:sz="8" w:space="0" w:color="70B0D8" w:themeColor="accent1" w:themeTint="BF"/>
          <w:bottom w:val="single" w:sz="8" w:space="0" w:color="70B0D8" w:themeColor="accent1" w:themeTint="BF"/>
          <w:right w:val="single" w:sz="8" w:space="0" w:color="70B0D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5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5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alweb">
    <w:name w:val="Normal (Web)"/>
    <w:basedOn w:val="Standaard"/>
    <w:uiPriority w:val="99"/>
    <w:semiHidden/>
    <w:unhideWhenUsed/>
    <w:rsid w:val="00CD267A"/>
    <w:pPr>
      <w:spacing w:after="240" w:line="384" w:lineRule="atLeast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Kop4Char">
    <w:name w:val="Kop 4 Char"/>
    <w:basedOn w:val="Standaardalinea-lettertype"/>
    <w:link w:val="Kop4"/>
    <w:uiPriority w:val="9"/>
    <w:rsid w:val="0095468B"/>
    <w:rPr>
      <w:rFonts w:asciiTheme="majorHAnsi" w:eastAsiaTheme="majorEastAsia" w:hAnsiTheme="majorHAnsi" w:cstheme="majorBidi"/>
      <w:b/>
      <w:bCs/>
      <w:i/>
      <w:iCs/>
      <w:color w:val="4197CB" w:themeColor="accent1"/>
      <w:sz w:val="22"/>
      <w:szCs w:val="22"/>
      <w:lang w:val="nl-BE"/>
    </w:rPr>
  </w:style>
  <w:style w:type="table" w:styleId="Gemiddeldraster1-accent1">
    <w:name w:val="Medium Grid 1 Accent 1"/>
    <w:basedOn w:val="Standaardtabel"/>
    <w:uiPriority w:val="67"/>
    <w:rsid w:val="00F11FBB"/>
    <w:tblPr>
      <w:tblStyleRowBandSize w:val="1"/>
      <w:tblStyleColBandSize w:val="1"/>
      <w:tblBorders>
        <w:top w:val="single" w:sz="8" w:space="0" w:color="70B0D8" w:themeColor="accent1" w:themeTint="BF"/>
        <w:left w:val="single" w:sz="8" w:space="0" w:color="70B0D8" w:themeColor="accent1" w:themeTint="BF"/>
        <w:bottom w:val="single" w:sz="8" w:space="0" w:color="70B0D8" w:themeColor="accent1" w:themeTint="BF"/>
        <w:right w:val="single" w:sz="8" w:space="0" w:color="70B0D8" w:themeColor="accent1" w:themeTint="BF"/>
        <w:insideH w:val="single" w:sz="8" w:space="0" w:color="70B0D8" w:themeColor="accent1" w:themeTint="BF"/>
        <w:insideV w:val="single" w:sz="8" w:space="0" w:color="70B0D8" w:themeColor="accent1" w:themeTint="BF"/>
      </w:tblBorders>
    </w:tblPr>
    <w:tcPr>
      <w:shd w:val="clear" w:color="auto" w:fill="CFE5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B0D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AE5" w:themeFill="accent1" w:themeFillTint="7F"/>
      </w:tcPr>
    </w:tblStylePr>
    <w:tblStylePr w:type="band1Horz">
      <w:tblPr/>
      <w:tcPr>
        <w:shd w:val="clear" w:color="auto" w:fill="A0CAE5" w:themeFill="accent1" w:themeFillTint="7F"/>
      </w:tc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4C616B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B729D" w:themeColor="accent1" w:themeShade="BF"/>
      <w:sz w:val="28"/>
      <w:szCs w:val="28"/>
      <w:lang w:val="nl-BE" w:eastAsia="nl-BE"/>
    </w:rPr>
  </w:style>
  <w:style w:type="paragraph" w:styleId="Inhopg2">
    <w:name w:val="toc 2"/>
    <w:basedOn w:val="Standaard"/>
    <w:next w:val="Standaard"/>
    <w:autoRedefine/>
    <w:uiPriority w:val="39"/>
    <w:unhideWhenUsed/>
    <w:rsid w:val="00EB597B"/>
    <w:pPr>
      <w:tabs>
        <w:tab w:val="left" w:pos="660"/>
        <w:tab w:val="right" w:leader="dot" w:pos="10456"/>
      </w:tabs>
      <w:spacing w:after="0"/>
      <w:ind w:left="221"/>
    </w:pPr>
  </w:style>
  <w:style w:type="paragraph" w:styleId="Inhopg3">
    <w:name w:val="toc 3"/>
    <w:basedOn w:val="Standaard"/>
    <w:next w:val="Standaard"/>
    <w:autoRedefine/>
    <w:uiPriority w:val="39"/>
    <w:unhideWhenUsed/>
    <w:rsid w:val="00EB597B"/>
    <w:pPr>
      <w:tabs>
        <w:tab w:val="right" w:leader="dot" w:pos="10456"/>
      </w:tabs>
      <w:spacing w:after="100"/>
      <w:ind w:left="44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7C7A2C"/>
    <w:rPr>
      <w:color w:val="605E5C"/>
      <w:shd w:val="clear" w:color="auto" w:fill="E1DFDD"/>
    </w:rPr>
  </w:style>
  <w:style w:type="table" w:customStyle="1" w:styleId="Oleon">
    <w:name w:val="Oleon"/>
    <w:basedOn w:val="Standaardtabel"/>
    <w:uiPriority w:val="99"/>
    <w:rsid w:val="007745EE"/>
    <w:pPr>
      <w:jc w:val="center"/>
    </w:pPr>
    <w:rPr>
      <w:rFonts w:asciiTheme="minorHAnsi" w:hAnsiTheme="minorHAnsi" w:cstheme="minorBidi"/>
      <w:color w:val="000000" w:themeColor="text1"/>
      <w:sz w:val="22"/>
      <w:szCs w:val="22"/>
      <w:lang w:val="nl-BE"/>
    </w:rPr>
    <w:tblPr>
      <w:tblStyleRowBandSize w:val="1"/>
      <w:tblBorders>
        <w:bottom w:val="dotted" w:sz="4" w:space="0" w:color="004876" w:themeColor="background2"/>
        <w:insideH w:val="dotted" w:sz="4" w:space="0" w:color="004876" w:themeColor="background2"/>
      </w:tblBorders>
    </w:tblPr>
    <w:tcPr>
      <w:vAlign w:val="center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rPr>
        <w:cantSplit/>
        <w:tblHeader/>
      </w:trPr>
      <w:tcPr>
        <w:shd w:val="clear" w:color="auto" w:fill="004876" w:themeFill="background2"/>
        <w:vAlign w:val="center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004876" w:themeFill="background2"/>
      </w:tcPr>
    </w:tblStylePr>
    <w:tblStylePr w:type="firstCol">
      <w:pPr>
        <w:jc w:val="left"/>
      </w:pPr>
      <w:rPr>
        <w:color w:val="000000" w:themeColor="text1"/>
      </w:rPr>
      <w:tblPr/>
      <w:tcPr>
        <w:shd w:val="clear" w:color="auto" w:fill="F2F2F2" w:themeFill="background1" w:themeFillShade="F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Horz">
      <w:tblPr/>
      <w:tcPr>
        <w:tcBorders>
          <w:bottom w:val="nil"/>
          <w:insideH w:val="nil"/>
        </w:tcBorders>
      </w:tcPr>
    </w:tblStylePr>
    <w:tblStylePr w:type="seCell">
      <w:tblPr/>
      <w:tcPr>
        <w:shd w:val="clear" w:color="auto" w:fill="003558" w:themeFill="background2" w:themeFillShade="BF"/>
      </w:tcPr>
    </w:tblStylePr>
    <w:tblStylePr w:type="swCell">
      <w:pPr>
        <w:jc w:val="left"/>
      </w:pPr>
      <w:tblPr/>
      <w:tcPr>
        <w:vAlign w:val="top"/>
      </w:tcPr>
    </w:tblStylePr>
  </w:style>
  <w:style w:type="table" w:styleId="Rastertabel6kleurrijk-Accent1">
    <w:name w:val="Grid Table 6 Colorful Accent 1"/>
    <w:basedOn w:val="Standaardtabel"/>
    <w:uiPriority w:val="51"/>
    <w:rsid w:val="007745EE"/>
    <w:rPr>
      <w:color w:val="2B729D" w:themeColor="accent1" w:themeShade="BF"/>
    </w:rPr>
    <w:tblPr>
      <w:tblStyleRowBandSize w:val="1"/>
      <w:tblStyleColBandSize w:val="1"/>
      <w:tblBorders>
        <w:top w:val="single" w:sz="4" w:space="0" w:color="8CC0DF" w:themeColor="accent1" w:themeTint="99"/>
        <w:left w:val="single" w:sz="4" w:space="0" w:color="8CC0DF" w:themeColor="accent1" w:themeTint="99"/>
        <w:bottom w:val="single" w:sz="4" w:space="0" w:color="8CC0DF" w:themeColor="accent1" w:themeTint="99"/>
        <w:right w:val="single" w:sz="4" w:space="0" w:color="8CC0DF" w:themeColor="accent1" w:themeTint="99"/>
        <w:insideH w:val="single" w:sz="4" w:space="0" w:color="8CC0DF" w:themeColor="accent1" w:themeTint="99"/>
        <w:insideV w:val="single" w:sz="4" w:space="0" w:color="8CC0D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CC0D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C0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AF4" w:themeFill="accent1" w:themeFillTint="33"/>
      </w:tcPr>
    </w:tblStylePr>
    <w:tblStylePr w:type="band1Horz">
      <w:tblPr/>
      <w:tcPr>
        <w:shd w:val="clear" w:color="auto" w:fill="D8EAF4" w:themeFill="accent1" w:themeFillTint="33"/>
      </w:tcPr>
    </w:tblStylePr>
  </w:style>
  <w:style w:type="table" w:styleId="Tabelrasterlicht">
    <w:name w:val="Grid Table Light"/>
    <w:basedOn w:val="Standaardtabel"/>
    <w:uiPriority w:val="40"/>
    <w:rsid w:val="007745E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e">
    <w:name w:val="Revision"/>
    <w:hidden/>
    <w:uiPriority w:val="99"/>
    <w:semiHidden/>
    <w:rsid w:val="00D428B1"/>
    <w:rPr>
      <w:rFonts w:asciiTheme="minorHAnsi" w:eastAsiaTheme="minorHAnsi" w:hAnsiTheme="minorHAnsi" w:cstheme="minorBidi"/>
      <w:sz w:val="22"/>
      <w:szCs w:val="22"/>
      <w:lang w:val="nl-BE"/>
    </w:rPr>
  </w:style>
  <w:style w:type="table" w:styleId="Rastertabel5donker-Accent1">
    <w:name w:val="Grid Table 5 Dark Accent 1"/>
    <w:basedOn w:val="Standaardtabel"/>
    <w:uiPriority w:val="50"/>
    <w:rsid w:val="001D50B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A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97C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97C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97C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97CB" w:themeFill="accent1"/>
      </w:tcPr>
    </w:tblStylePr>
    <w:tblStylePr w:type="band1Vert">
      <w:tblPr/>
      <w:tcPr>
        <w:shd w:val="clear" w:color="auto" w:fill="B2D5EA" w:themeFill="accent1" w:themeFillTint="66"/>
      </w:tcPr>
    </w:tblStylePr>
    <w:tblStylePr w:type="band1Horz">
      <w:tblPr/>
      <w:tcPr>
        <w:shd w:val="clear" w:color="auto" w:fill="B2D5EA" w:themeFill="accent1" w:themeFillTint="66"/>
      </w:tcPr>
    </w:tblStylePr>
  </w:style>
  <w:style w:type="table" w:styleId="Rastertabel4-Accent1">
    <w:name w:val="Grid Table 4 Accent 1"/>
    <w:basedOn w:val="Standaardtabel"/>
    <w:uiPriority w:val="49"/>
    <w:rsid w:val="001D50B5"/>
    <w:tblPr>
      <w:tblStyleRowBandSize w:val="1"/>
      <w:tblStyleColBandSize w:val="1"/>
      <w:tblBorders>
        <w:top w:val="single" w:sz="4" w:space="0" w:color="8CC0DF" w:themeColor="accent1" w:themeTint="99"/>
        <w:left w:val="single" w:sz="4" w:space="0" w:color="8CC0DF" w:themeColor="accent1" w:themeTint="99"/>
        <w:bottom w:val="single" w:sz="4" w:space="0" w:color="8CC0DF" w:themeColor="accent1" w:themeTint="99"/>
        <w:right w:val="single" w:sz="4" w:space="0" w:color="8CC0DF" w:themeColor="accent1" w:themeTint="99"/>
        <w:insideH w:val="single" w:sz="4" w:space="0" w:color="8CC0DF" w:themeColor="accent1" w:themeTint="99"/>
        <w:insideV w:val="single" w:sz="4" w:space="0" w:color="8CC0D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7CB" w:themeColor="accent1"/>
          <w:left w:val="single" w:sz="4" w:space="0" w:color="4197CB" w:themeColor="accent1"/>
          <w:bottom w:val="single" w:sz="4" w:space="0" w:color="4197CB" w:themeColor="accent1"/>
          <w:right w:val="single" w:sz="4" w:space="0" w:color="4197CB" w:themeColor="accent1"/>
          <w:insideH w:val="nil"/>
          <w:insideV w:val="nil"/>
        </w:tcBorders>
        <w:shd w:val="clear" w:color="auto" w:fill="4197CB" w:themeFill="accent1"/>
      </w:tcPr>
    </w:tblStylePr>
    <w:tblStylePr w:type="lastRow">
      <w:rPr>
        <w:b/>
        <w:bCs/>
      </w:rPr>
      <w:tblPr/>
      <w:tcPr>
        <w:tcBorders>
          <w:top w:val="double" w:sz="4" w:space="0" w:color="4197C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AF4" w:themeFill="accent1" w:themeFillTint="33"/>
      </w:tcPr>
    </w:tblStylePr>
    <w:tblStylePr w:type="band1Horz">
      <w:tblPr/>
      <w:tcPr>
        <w:shd w:val="clear" w:color="auto" w:fill="D8EAF4" w:themeFill="accent1" w:themeFillTint="33"/>
      </w:tcPr>
    </w:tblStylePr>
  </w:style>
  <w:style w:type="table" w:styleId="Onopgemaaktetabel3">
    <w:name w:val="Plain Table 3"/>
    <w:basedOn w:val="Standaardtabel"/>
    <w:uiPriority w:val="43"/>
    <w:rsid w:val="00C4082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Inhopg1">
    <w:name w:val="toc 1"/>
    <w:basedOn w:val="Standaard"/>
    <w:next w:val="Standaard"/>
    <w:autoRedefine/>
    <w:uiPriority w:val="39"/>
    <w:unhideWhenUsed/>
    <w:rsid w:val="00A21B3A"/>
    <w:pPr>
      <w:tabs>
        <w:tab w:val="left" w:pos="440"/>
        <w:tab w:val="right" w:leader="dot" w:pos="10456"/>
      </w:tabs>
      <w:spacing w:after="100"/>
    </w:pPr>
    <w:rPr>
      <w:rFonts w:ascii="Segoe UI Semibold" w:hAnsi="Segoe UI Semibold" w:cs="Segoe UI Semibold"/>
      <w:noProof/>
      <w:color w:val="004876" w:themeColor="background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E255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E255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E2550"/>
    <w:rPr>
      <w:rFonts w:asciiTheme="minorHAnsi" w:eastAsiaTheme="minorHAnsi" w:hAnsiTheme="minorHAnsi" w:cstheme="minorBidi"/>
      <w:color w:val="004876" w:themeColor="background2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E255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E2550"/>
    <w:rPr>
      <w:rFonts w:asciiTheme="minorHAnsi" w:eastAsiaTheme="minorHAnsi" w:hAnsiTheme="minorHAnsi" w:cstheme="minorBidi"/>
      <w:b/>
      <w:bCs/>
      <w:color w:val="004876" w:themeColor="background2"/>
      <w:lang w:val="nl-BE"/>
    </w:rPr>
  </w:style>
  <w:style w:type="paragraph" w:customStyle="1" w:styleId="Heading1Numbered">
    <w:name w:val="Heading 1 Numbered"/>
    <w:basedOn w:val="Kop1"/>
    <w:next w:val="Standaard"/>
    <w:qFormat/>
    <w:rsid w:val="00766AAD"/>
    <w:pPr>
      <w:numPr>
        <w:numId w:val="2"/>
      </w:numPr>
      <w:ind w:left="851" w:hanging="681"/>
    </w:pPr>
  </w:style>
  <w:style w:type="table" w:customStyle="1" w:styleId="Questionnaire">
    <w:name w:val="Questionnaire"/>
    <w:basedOn w:val="Standaardtabel"/>
    <w:uiPriority w:val="99"/>
    <w:rsid w:val="00834F92"/>
    <w:tblPr>
      <w:tblBorders>
        <w:insideH w:val="single" w:sz="4" w:space="0" w:color="D8EAF4" w:themeColor="accent1" w:themeTint="33"/>
      </w:tblBorders>
      <w:tblCellMar>
        <w:left w:w="0" w:type="dxa"/>
        <w:right w:w="0" w:type="dxa"/>
      </w:tblCellMar>
    </w:tblPr>
    <w:tblStylePr w:type="firstRow">
      <w:rPr>
        <w:rFonts w:asciiTheme="minorHAnsi" w:hAnsiTheme="minorHAnsi"/>
        <w:b w:val="0"/>
      </w:rPr>
    </w:tblStylePr>
  </w:style>
  <w:style w:type="paragraph" w:customStyle="1" w:styleId="QuestionnaireAnswer">
    <w:name w:val="Questionnaire Answer"/>
    <w:basedOn w:val="Standaard"/>
    <w:qFormat/>
    <w:rsid w:val="00A06072"/>
    <w:pPr>
      <w:ind w:left="-103"/>
      <w:jc w:val="right"/>
    </w:pPr>
    <w:rPr>
      <w:rFonts w:ascii="Segoe UI Semibold" w:hAnsi="Segoe UI Semibold" w:cs="Segoe UI Semibold"/>
      <w:bCs/>
      <w:color w:val="4197CB" w:themeColor="accent1"/>
      <w:lang w:val="en-US"/>
    </w:rPr>
  </w:style>
  <w:style w:type="table" w:styleId="Lijsttabel1licht-Accent1">
    <w:name w:val="List Table 1 Light Accent 1"/>
    <w:basedOn w:val="Standaardtabel"/>
    <w:uiPriority w:val="46"/>
    <w:rsid w:val="00F134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C0D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C0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AF4" w:themeFill="accent1" w:themeFillTint="33"/>
      </w:tcPr>
    </w:tblStylePr>
    <w:tblStylePr w:type="band1Horz">
      <w:tblPr/>
      <w:tcPr>
        <w:shd w:val="clear" w:color="auto" w:fill="D8EAF4" w:themeFill="accent1" w:themeFillTint="33"/>
      </w:tcPr>
    </w:tblStylePr>
  </w:style>
  <w:style w:type="character" w:customStyle="1" w:styleId="Textinbox">
    <w:name w:val="Text in box"/>
    <w:basedOn w:val="Standaardalinea-lettertype"/>
    <w:uiPriority w:val="1"/>
    <w:qFormat/>
    <w:rsid w:val="008C2E54"/>
    <w:rPr>
      <w:rFonts w:ascii="Segoe UI Semibold" w:hAnsi="Segoe UI Semibold"/>
      <w:color w:val="FFFFFF" w:themeColor="background1"/>
      <w:sz w:val="22"/>
      <w:bdr w:val="single" w:sz="24" w:space="0" w:color="4197CB" w:themeColor="accent1"/>
      <w:shd w:val="clear" w:color="auto" w:fill="4197CB" w:themeFill="accent1"/>
    </w:rPr>
  </w:style>
  <w:style w:type="paragraph" w:customStyle="1" w:styleId="FunctionTitle">
    <w:name w:val="Function Title"/>
    <w:basedOn w:val="Standaard"/>
    <w:qFormat/>
    <w:rsid w:val="00985E44"/>
    <w:pPr>
      <w:spacing w:before="120" w:after="120"/>
    </w:pPr>
    <w:rPr>
      <w:rFonts w:ascii="Segoe UI Black" w:hAnsi="Segoe UI Black" w:cs="Segoe UI Semibold"/>
      <w:noProof/>
      <w:color w:val="004876" w:themeColor="background2"/>
      <w:sz w:val="56"/>
      <w:szCs w:val="56"/>
    </w:rPr>
  </w:style>
  <w:style w:type="paragraph" w:customStyle="1" w:styleId="SpecificationsList">
    <w:name w:val="Specifications List"/>
    <w:basedOn w:val="Lijstalinea"/>
    <w:qFormat/>
    <w:rsid w:val="00FB62DD"/>
    <w:pPr>
      <w:numPr>
        <w:numId w:val="3"/>
      </w:numPr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5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70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32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36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16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9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903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88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701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9430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555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835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6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8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8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6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1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79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57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187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07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643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659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767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53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57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5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1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7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51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54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63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668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458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61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164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056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594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26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634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7247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1943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035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8169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93099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2451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8642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orporate\Varia\Corporate%20Identity\Letter%20Template\Oleon_Ertvelde_Oelegem.dotx" TargetMode="External"/></Relationships>
</file>

<file path=word/theme/theme1.xml><?xml version="1.0" encoding="utf-8"?>
<a:theme xmlns:a="http://schemas.openxmlformats.org/drawingml/2006/main" name="Oleon">
  <a:themeElements>
    <a:clrScheme name="Oleon">
      <a:dk1>
        <a:srgbClr val="000000"/>
      </a:dk1>
      <a:lt1>
        <a:sysClr val="window" lastClr="FFFFFF"/>
      </a:lt1>
      <a:dk2>
        <a:srgbClr val="045D67"/>
      </a:dk2>
      <a:lt2>
        <a:srgbClr val="004876"/>
      </a:lt2>
      <a:accent1>
        <a:srgbClr val="4197CB"/>
      </a:accent1>
      <a:accent2>
        <a:srgbClr val="EEAB00"/>
      </a:accent2>
      <a:accent3>
        <a:srgbClr val="C5143D"/>
      </a:accent3>
      <a:accent4>
        <a:srgbClr val="D25E15"/>
      </a:accent4>
      <a:accent5>
        <a:srgbClr val="009A44"/>
      </a:accent5>
      <a:accent6>
        <a:srgbClr val="74243D"/>
      </a:accent6>
      <a:hlink>
        <a:srgbClr val="000000"/>
      </a:hlink>
      <a:folHlink>
        <a:srgbClr val="045D67"/>
      </a:folHlink>
    </a:clrScheme>
    <a:fontScheme name="Custom 1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01a0e5f0a642ada7a1e578b83c7525 xmlns="25506fd4-c62f-4d5f-bbd4-6b85e65226a8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Restricted</TermName>
          <TermId xmlns="http://schemas.microsoft.com/office/infopath/2007/PartnerControls">81fe5a0c-564f-4def-a23f-aa7b980e0e29</TermId>
        </TermInfo>
      </Terms>
    </ia01a0e5f0a642ada7a1e578b83c7525>
    <TaxCatchAll xmlns="25506fd4-c62f-4d5f-bbd4-6b85e65226a8">
      <Value>1</Value>
    </TaxCatchAll>
    <Project_x002f_Meeting xmlns="0d0ca3be-e572-4280-9033-aa14fce91489" xsi:nil="true"/>
    <Year xmlns="0d0ca3be-e572-4280-9033-aa14fce91489" xsi:nil="true"/>
    <Product xmlns="0d0ca3be-e572-4280-9033-aa14fce9148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F1A17F95E584E8D7F854ECAA166A5" ma:contentTypeVersion="18" ma:contentTypeDescription="Een nieuw document maken." ma:contentTypeScope="" ma:versionID="5b03725c94d9c8fd8cf02a48328cb160">
  <xsd:schema xmlns:xsd="http://www.w3.org/2001/XMLSchema" xmlns:xs="http://www.w3.org/2001/XMLSchema" xmlns:p="http://schemas.microsoft.com/office/2006/metadata/properties" xmlns:ns2="25506fd4-c62f-4d5f-bbd4-6b85e65226a8" xmlns:ns3="0d0ca3be-e572-4280-9033-aa14fce91489" targetNamespace="http://schemas.microsoft.com/office/2006/metadata/properties" ma:root="true" ma:fieldsID="eec8385ba63352c93071c844b4b6878b" ns2:_="" ns3:_="">
    <xsd:import namespace="25506fd4-c62f-4d5f-bbd4-6b85e65226a8"/>
    <xsd:import namespace="0d0ca3be-e572-4280-9033-aa14fce91489"/>
    <xsd:element name="properties">
      <xsd:complexType>
        <xsd:sequence>
          <xsd:element name="documentManagement">
            <xsd:complexType>
              <xsd:all>
                <xsd:element ref="ns2:ia01a0e5f0a642ada7a1e578b83c7525" minOccurs="0"/>
                <xsd:element ref="ns2:TaxCatchAll" minOccurs="0"/>
                <xsd:element ref="ns3:MediaServiceMetadata" minOccurs="0"/>
                <xsd:element ref="ns3:MediaServiceFastMetadata" minOccurs="0"/>
                <xsd:element ref="ns3:Project_x002f_Meeting" minOccurs="0"/>
                <xsd:element ref="ns3:Year" minOccurs="0"/>
                <xsd:element ref="ns3:MediaServiceAutoKeyPoints" minOccurs="0"/>
                <xsd:element ref="ns3:MediaServiceKeyPoints" minOccurs="0"/>
                <xsd:element ref="ns3:Product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06fd4-c62f-4d5f-bbd4-6b85e65226a8" elementFormDefault="qualified">
    <xsd:import namespace="http://schemas.microsoft.com/office/2006/documentManagement/types"/>
    <xsd:import namespace="http://schemas.microsoft.com/office/infopath/2007/PartnerControls"/>
    <xsd:element name="ia01a0e5f0a642ada7a1e578b83c7525" ma:index="9" nillable="true" ma:taxonomy="true" ma:internalName="ia01a0e5f0a642ada7a1e578b83c7525" ma:taxonomyFieldName="Confidentiality" ma:displayName="Confidentiality" ma:default="1;#Restricted|81fe5a0c-564f-4def-a23f-aa7b980e0e29" ma:fieldId="{2a01a0e5-f0a6-42ad-a7a1-e578b83c7525}" ma:sspId="e27ce106-bcb9-4e22-8866-61b2c56de1b4" ma:termSetId="5e3aad15-dae4-4eff-baeb-7e959cc7b5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4e7b2f9-a8a2-4ae5-ab97-267691bcf90f}" ma:internalName="TaxCatchAll" ma:showField="CatchAllData" ma:web="25506fd4-c62f-4d5f-bbd4-6b85e65226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ca3be-e572-4280-9033-aa14fce914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Project_x002f_Meeting" ma:index="13" nillable="true" ma:displayName="Project/Meeting" ma:format="Dropdown" ma:internalName="Project_x002f_Meeting">
      <xsd:simpleType>
        <xsd:restriction base="dms:Text">
          <xsd:maxLength value="255"/>
        </xsd:restriction>
      </xsd:simpleType>
    </xsd:element>
    <xsd:element name="Year" ma:index="14" nillable="true" ma:displayName="Year" ma:format="Dropdown" ma:internalName="Year">
      <xsd:simpleType>
        <xsd:restriction base="dms:Text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roduct" ma:index="17" nillable="true" ma:displayName="Product" ma:internalName="Product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FAFF52-5573-4C70-A3C9-27F59FDD5417}">
  <ds:schemaRefs>
    <ds:schemaRef ds:uri="http://purl.org/dc/terms/"/>
    <ds:schemaRef ds:uri="25506fd4-c62f-4d5f-bbd4-6b85e65226a8"/>
    <ds:schemaRef ds:uri="0d0ca3be-e572-4280-9033-aa14fce9148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8AC0B81-F0E4-499B-9CBB-46270BC6DF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114FC5-E7C4-4953-A929-826D9A535B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FBA8AA-E186-482C-AE52-DA99F8780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506fd4-c62f-4d5f-bbd4-6b85e65226a8"/>
    <ds:schemaRef ds:uri="0d0ca3be-e572-4280-9033-aa14fce914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Oleon_Ertvelde_Oelegem.dotx</Template>
  <TotalTime>8</TotalTime>
  <Pages>1</Pages>
  <Words>231</Words>
  <Characters>1389</Characters>
  <Application>Microsoft Office Word</Application>
  <DocSecurity>0</DocSecurity>
  <Lines>30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Oleon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CHAIEB Jihed</dc:creator>
  <cp:lastModifiedBy>VYVERMAN SUSAN</cp:lastModifiedBy>
  <cp:revision>8</cp:revision>
  <cp:lastPrinted>2022-01-17T15:25:00Z</cp:lastPrinted>
  <dcterms:created xsi:type="dcterms:W3CDTF">2026-03-25T10:37:00Z</dcterms:created>
  <dcterms:modified xsi:type="dcterms:W3CDTF">2026-03-25T10:42:00Z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fidentiality">
    <vt:lpwstr>1;#Restricted|81fe5a0c-564f-4def-a23f-aa7b980e0e29</vt:lpwstr>
  </property>
  <property fmtid="{D5CDD505-2E9C-101B-9397-08002B2CF9AE}" pid="3" name="ContentTypeId">
    <vt:lpwstr>0x010100F94F1A17F95E584E8D7F854ECAA166A5</vt:lpwstr>
  </property>
</Properties>
</file>